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1B7" w:rsidRDefault="00D211B7" w:rsidP="00D211B7">
      <w:bookmarkStart w:id="0" w:name="_GoBack"/>
      <w:bookmarkEnd w:id="0"/>
    </w:p>
    <w:p w:rsidR="00D211B7" w:rsidRDefault="00D211B7" w:rsidP="00D211B7"/>
    <w:p w:rsidR="00D211B7" w:rsidRDefault="00D211B7" w:rsidP="00D211B7"/>
    <w:p w:rsidR="00D211B7" w:rsidRDefault="00D211B7" w:rsidP="00D211B7"/>
    <w:p w:rsidR="00D211B7" w:rsidRDefault="00D211B7" w:rsidP="00D211B7"/>
    <w:p w:rsidR="00D211B7" w:rsidRDefault="00D211B7" w:rsidP="00D211B7"/>
    <w:p w:rsidR="00D211B7" w:rsidRDefault="00D211B7" w:rsidP="00D211B7"/>
    <w:p w:rsidR="00D211B7" w:rsidRPr="00C70433" w:rsidRDefault="00BC044A" w:rsidP="00020C20">
      <w:pPr>
        <w:jc w:val="center"/>
      </w:pPr>
      <w:r>
        <w:rPr>
          <w:noProof/>
        </w:rPr>
        <w:drawing>
          <wp:inline distT="0" distB="0" distL="0" distR="0">
            <wp:extent cx="3876675" cy="1781175"/>
            <wp:effectExtent l="0" t="0" r="0" b="0"/>
            <wp:docPr id="32" name="Imagen 1" descr="educ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m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B7" w:rsidRDefault="00D211B7" w:rsidP="00D211B7"/>
    <w:p w:rsidR="00D211B7" w:rsidRDefault="00D211B7" w:rsidP="00D211B7"/>
    <w:p w:rsidR="00D211B7" w:rsidRPr="00D211B7" w:rsidRDefault="00D211B7" w:rsidP="00D211B7">
      <w:pPr>
        <w:ind w:right="44"/>
        <w:jc w:val="center"/>
        <w:rPr>
          <w:sz w:val="52"/>
          <w:szCs w:val="52"/>
        </w:rPr>
      </w:pPr>
      <w:r>
        <w:rPr>
          <w:rFonts w:ascii="Arial Black" w:hAnsi="Arial Black"/>
          <w:sz w:val="52"/>
          <w:szCs w:val="52"/>
        </w:rPr>
        <w:t>G</w:t>
      </w:r>
      <w:r w:rsidRPr="00D211B7">
        <w:rPr>
          <w:rFonts w:ascii="Arial Black" w:hAnsi="Arial Black"/>
          <w:sz w:val="52"/>
          <w:szCs w:val="52"/>
        </w:rPr>
        <w:t>UÍA D</w:t>
      </w:r>
      <w:r w:rsidR="006E4CC8">
        <w:rPr>
          <w:rFonts w:ascii="Arial Black" w:hAnsi="Arial Black"/>
          <w:sz w:val="52"/>
          <w:szCs w:val="52"/>
        </w:rPr>
        <w:t>E</w:t>
      </w:r>
      <w:r w:rsidR="005626E4">
        <w:rPr>
          <w:rFonts w:ascii="Arial Black" w:hAnsi="Arial Black"/>
          <w:sz w:val="52"/>
          <w:szCs w:val="52"/>
        </w:rPr>
        <w:t xml:space="preserve"> LA FAMILIA</w:t>
      </w:r>
    </w:p>
    <w:p w:rsidR="00D211B7" w:rsidRDefault="00D211B7" w:rsidP="00D211B7"/>
    <w:p w:rsidR="00D211B7" w:rsidRDefault="00D211B7" w:rsidP="00D211B7"/>
    <w:p w:rsidR="00D211B7" w:rsidRDefault="00D211B7" w:rsidP="003F3F4D">
      <w:pPr>
        <w:jc w:val="center"/>
      </w:pPr>
    </w:p>
    <w:p w:rsidR="00D211B7" w:rsidRDefault="00D211B7" w:rsidP="00D211B7"/>
    <w:p w:rsidR="002746FB" w:rsidRPr="00650C23" w:rsidRDefault="00D211B7" w:rsidP="00D211B7">
      <w:r w:rsidRPr="00650C23">
        <w:tab/>
      </w:r>
      <w:r w:rsidRPr="00650C23">
        <w:tab/>
      </w:r>
      <w:r w:rsidRPr="00650C23">
        <w:tab/>
      </w:r>
      <w:r w:rsidRPr="00650C23">
        <w:tab/>
      </w:r>
      <w:r w:rsidRPr="00650C23">
        <w:tab/>
      </w:r>
    </w:p>
    <w:p w:rsidR="002746FB" w:rsidRPr="002746FB" w:rsidRDefault="002746FB" w:rsidP="002746FB">
      <w:pPr>
        <w:tabs>
          <w:tab w:val="left" w:pos="3450"/>
        </w:tabs>
        <w:jc w:val="center"/>
        <w:rPr>
          <w:sz w:val="24"/>
        </w:rPr>
      </w:pPr>
      <w:r w:rsidRPr="002746FB">
        <w:rPr>
          <w:sz w:val="24"/>
        </w:rPr>
        <w:t xml:space="preserve">Versión 1.0 </w:t>
      </w:r>
      <w:r>
        <w:rPr>
          <w:sz w:val="24"/>
        </w:rPr>
        <w:t xml:space="preserve"> </w:t>
      </w:r>
      <w:r w:rsidRPr="002746FB">
        <w:rPr>
          <w:sz w:val="24"/>
        </w:rPr>
        <w:t xml:space="preserve">(9 </w:t>
      </w:r>
      <w:r w:rsidR="005626E4">
        <w:rPr>
          <w:sz w:val="24"/>
        </w:rPr>
        <w:t>de febrero 2012</w:t>
      </w:r>
      <w:r w:rsidRPr="002746FB">
        <w:rPr>
          <w:sz w:val="24"/>
        </w:rPr>
        <w:t>)</w:t>
      </w:r>
    </w:p>
    <w:p w:rsidR="002746FB" w:rsidRPr="002746FB" w:rsidRDefault="002746FB" w:rsidP="002746FB"/>
    <w:p w:rsidR="00D211B7" w:rsidRPr="002746FB" w:rsidRDefault="00D211B7" w:rsidP="002746FB">
      <w:pPr>
        <w:sectPr w:rsidR="00D211B7" w:rsidRPr="002746FB" w:rsidSect="00217F3C">
          <w:headerReference w:type="default" r:id="rId8"/>
          <w:footerReference w:type="default" r:id="rId9"/>
          <w:pgSz w:w="11906" w:h="16838" w:code="9"/>
          <w:pgMar w:top="987" w:right="1701" w:bottom="1418" w:left="1701" w:header="709" w:footer="709" w:gutter="0"/>
          <w:cols w:space="708"/>
          <w:docGrid w:linePitch="360"/>
        </w:sectPr>
      </w:pPr>
    </w:p>
    <w:p w:rsidR="00FF1E5D" w:rsidRDefault="005626E4" w:rsidP="00FF1E5D">
      <w:pPr>
        <w:pStyle w:val="TituloA"/>
      </w:pPr>
      <w:r>
        <w:lastRenderedPageBreak/>
        <w:t>GUÍA DE LA FAMILIA</w:t>
      </w:r>
    </w:p>
    <w:p w:rsidR="00FF1E5D" w:rsidRDefault="00382DF2" w:rsidP="00FF1E5D">
      <w:pPr>
        <w:pStyle w:val="Ttulondice"/>
      </w:pPr>
      <w:r>
        <w:t xml:space="preserve">ÍNDICE </w:t>
      </w:r>
    </w:p>
    <w:p w:rsidR="005626E4" w:rsidRDefault="00EC1198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r>
        <w:fldChar w:fldCharType="begin"/>
      </w:r>
      <w:r>
        <w:instrText xml:space="preserve"> TOC \o "2-3" \h \z \t "Título 1;1" </w:instrText>
      </w:r>
      <w:r>
        <w:fldChar w:fldCharType="separate"/>
      </w:r>
      <w:hyperlink w:anchor="_Toc316574226" w:history="1">
        <w:r w:rsidR="005626E4" w:rsidRPr="00801659">
          <w:rPr>
            <w:rStyle w:val="Hipervnculo"/>
            <w:noProof/>
          </w:rPr>
          <w:t>1.</w:t>
        </w:r>
        <w:r w:rsidR="005626E4">
          <w:rPr>
            <w:rFonts w:ascii="Times New Roman" w:hAnsi="Times New Roman"/>
            <w:noProof/>
            <w:sz w:val="24"/>
          </w:rPr>
          <w:tab/>
        </w:r>
        <w:r w:rsidR="005626E4" w:rsidRPr="00801659">
          <w:rPr>
            <w:rStyle w:val="Hipervnculo"/>
            <w:noProof/>
          </w:rPr>
          <w:t>Inicio</w:t>
        </w:r>
        <w:r w:rsidR="005626E4">
          <w:rPr>
            <w:noProof/>
            <w:webHidden/>
          </w:rPr>
          <w:tab/>
        </w:r>
        <w:r w:rsidR="005626E4">
          <w:rPr>
            <w:noProof/>
            <w:webHidden/>
          </w:rPr>
          <w:fldChar w:fldCharType="begin"/>
        </w:r>
        <w:r w:rsidR="005626E4">
          <w:rPr>
            <w:noProof/>
            <w:webHidden/>
          </w:rPr>
          <w:instrText xml:space="preserve"> PAGEREF _Toc316574226 \h </w:instrText>
        </w:r>
        <w:r w:rsidR="00634937">
          <w:rPr>
            <w:noProof/>
          </w:rPr>
        </w:r>
        <w:r w:rsidR="005626E4">
          <w:rPr>
            <w:noProof/>
            <w:webHidden/>
          </w:rPr>
          <w:fldChar w:fldCharType="separate"/>
        </w:r>
        <w:r w:rsidR="005626E4">
          <w:rPr>
            <w:noProof/>
            <w:webHidden/>
          </w:rPr>
          <w:t>4</w:t>
        </w:r>
        <w:r w:rsidR="005626E4">
          <w:rPr>
            <w:noProof/>
            <w:webHidden/>
          </w:rPr>
          <w:fldChar w:fldCharType="end"/>
        </w:r>
      </w:hyperlink>
    </w:p>
    <w:p w:rsidR="005626E4" w:rsidRDefault="005626E4">
      <w:pPr>
        <w:pStyle w:val="TDC2"/>
        <w:tabs>
          <w:tab w:val="left" w:pos="96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27" w:history="1">
        <w:r w:rsidRPr="00801659">
          <w:rPr>
            <w:rStyle w:val="Hipervnculo"/>
            <w:noProof/>
          </w:rPr>
          <w:t>1.1.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Cómo acceder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_Toc316574227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2"/>
        <w:tabs>
          <w:tab w:val="left" w:pos="96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28" w:history="1">
        <w:r w:rsidRPr="00801659">
          <w:rPr>
            <w:rStyle w:val="Hipervnculo"/>
            <w:noProof/>
          </w:rPr>
          <w:t>1.2.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Estructura de la página principal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_Toc316574228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3"/>
        <w:tabs>
          <w:tab w:val="left" w:pos="1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29" w:history="1">
        <w:r w:rsidRPr="00801659">
          <w:rPr>
            <w:rStyle w:val="Hipervnculo"/>
            <w:noProof/>
          </w:rPr>
          <w:t>1.2.1.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Cabecera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_Toc316574229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3"/>
        <w:tabs>
          <w:tab w:val="left" w:pos="1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0" w:history="1">
        <w:r w:rsidRPr="00801659">
          <w:rPr>
            <w:rStyle w:val="Hipervnculo"/>
            <w:noProof/>
          </w:rPr>
          <w:t>1.2.2.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Calendario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_Toc316574230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3"/>
        <w:tabs>
          <w:tab w:val="left" w:pos="1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1" w:history="1">
        <w:r w:rsidRPr="00801659">
          <w:rPr>
            <w:rStyle w:val="Hipervnculo"/>
            <w:noProof/>
          </w:rPr>
          <w:t>1.2.3.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Área de trabajo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_Toc316574231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2" w:history="1">
        <w:r w:rsidRPr="00801659">
          <w:rPr>
            <w:rStyle w:val="Hipervnculo"/>
            <w:noProof/>
          </w:rPr>
          <w:t>2.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Hoy es noticia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_Toc316574232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3" w:history="1">
        <w:r w:rsidRPr="00801659">
          <w:rPr>
            <w:rStyle w:val="Hipervnculo"/>
            <w:noProof/>
          </w:rPr>
          <w:t>3.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Consultar circulares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_Toc316574233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4" w:history="1">
        <w:r w:rsidRPr="00801659">
          <w:rPr>
            <w:rStyle w:val="Hipervnculo"/>
            <w:noProof/>
          </w:rPr>
          <w:t>4.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Consultar las incidencias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_Toc316574234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5" w:history="1">
        <w:r w:rsidRPr="00801659">
          <w:rPr>
            <w:rStyle w:val="Hipervnculo"/>
            <w:noProof/>
          </w:rPr>
          <w:t>5.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Justificar incidencias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_Toc316574235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6" w:history="1">
        <w:r w:rsidRPr="00801659">
          <w:rPr>
            <w:rStyle w:val="Hipervnculo"/>
            <w:noProof/>
          </w:rPr>
          <w:t>6.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Consultar las calificaciones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_Toc316574236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7" w:history="1">
        <w:r w:rsidRPr="00801659">
          <w:rPr>
            <w:rStyle w:val="Hipervnculo"/>
            <w:noProof/>
          </w:rPr>
          <w:t>7.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Inscripción a actividades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_Toc316574237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8" w:history="1">
        <w:r w:rsidRPr="00801659">
          <w:rPr>
            <w:rStyle w:val="Hipervnculo"/>
            <w:noProof/>
          </w:rPr>
          <w:t>8.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Agenda del alumno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_Toc316574238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2"/>
        <w:tabs>
          <w:tab w:val="left" w:pos="96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39" w:history="1">
        <w:r w:rsidRPr="00801659">
          <w:rPr>
            <w:rStyle w:val="Hipervnculo"/>
            <w:noProof/>
          </w:rPr>
          <w:t>8.1.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Eventos de clase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_Toc316574239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44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40" w:history="1">
        <w:r w:rsidRPr="00801659">
          <w:rPr>
            <w:rStyle w:val="Hipervnculo"/>
            <w:noProof/>
          </w:rPr>
          <w:t>9.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Entrevistas con el profesor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_Toc316574240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1"/>
        <w:tabs>
          <w:tab w:val="left" w:pos="72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41" w:history="1">
        <w:r w:rsidRPr="00801659">
          <w:rPr>
            <w:rStyle w:val="Hipervnculo"/>
            <w:noProof/>
          </w:rPr>
          <w:t>10.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Mi Espacio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_Toc316574241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2"/>
        <w:tabs>
          <w:tab w:val="left" w:pos="96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42" w:history="1">
        <w:r w:rsidRPr="00801659">
          <w:rPr>
            <w:rStyle w:val="Hipervnculo"/>
            <w:noProof/>
          </w:rPr>
          <w:t>10.1.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Mensajes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_Toc316574242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2"/>
        <w:tabs>
          <w:tab w:val="left" w:pos="96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43" w:history="1">
        <w:r w:rsidRPr="00801659">
          <w:rPr>
            <w:rStyle w:val="Hipervnculo"/>
            <w:noProof/>
          </w:rPr>
          <w:t>10.2.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Reuniones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_Toc316574243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626E4" w:rsidRDefault="005626E4">
      <w:pPr>
        <w:pStyle w:val="TDC2"/>
        <w:tabs>
          <w:tab w:val="left" w:pos="960"/>
          <w:tab w:val="right" w:leader="dot" w:pos="8494"/>
        </w:tabs>
        <w:rPr>
          <w:rFonts w:ascii="Times New Roman" w:hAnsi="Times New Roman"/>
          <w:noProof/>
          <w:sz w:val="24"/>
        </w:rPr>
      </w:pPr>
      <w:hyperlink w:anchor="_Toc316574244" w:history="1">
        <w:r w:rsidRPr="00801659">
          <w:rPr>
            <w:rStyle w:val="Hipervnculo"/>
            <w:noProof/>
          </w:rPr>
          <w:t>10.3.</w:t>
        </w:r>
        <w:r>
          <w:rPr>
            <w:rFonts w:ascii="Times New Roman" w:hAnsi="Times New Roman"/>
            <w:noProof/>
            <w:sz w:val="24"/>
          </w:rPr>
          <w:tab/>
        </w:r>
        <w:r w:rsidRPr="00801659">
          <w:rPr>
            <w:rStyle w:val="Hipervnculo"/>
            <w:noProof/>
          </w:rPr>
          <w:t>Mis datos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_Toc316574244 \h </w:instrText>
        </w:r>
        <w:r w:rsidR="0063493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C1198" w:rsidRDefault="00EC1198" w:rsidP="00EC1198">
      <w:r>
        <w:fldChar w:fldCharType="end"/>
      </w:r>
    </w:p>
    <w:p w:rsidR="00EC1198" w:rsidRDefault="00EC1198" w:rsidP="00EC1198"/>
    <w:p w:rsidR="006F10DC" w:rsidRDefault="006F10DC" w:rsidP="006F10DC"/>
    <w:p w:rsidR="006F10DC" w:rsidRDefault="006F10DC" w:rsidP="006F10DC"/>
    <w:p w:rsidR="002746FB" w:rsidRDefault="002746FB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5626E4" w:rsidRDefault="005626E4" w:rsidP="006F10DC"/>
    <w:p w:rsidR="006F10DC" w:rsidRDefault="006F10DC" w:rsidP="006F10DC"/>
    <w:tbl>
      <w:tblPr>
        <w:tblW w:w="0" w:type="auto"/>
        <w:tblBorders>
          <w:top w:val="single" w:sz="12" w:space="0" w:color="004375"/>
          <w:left w:val="single" w:sz="12" w:space="0" w:color="004375"/>
          <w:bottom w:val="single" w:sz="12" w:space="0" w:color="004375"/>
          <w:right w:val="single" w:sz="12" w:space="0" w:color="004375"/>
        </w:tblBorders>
        <w:tblLook w:val="01E0" w:firstRow="1" w:lastRow="1" w:firstColumn="1" w:lastColumn="1" w:noHBand="0" w:noVBand="0"/>
      </w:tblPr>
      <w:tblGrid>
        <w:gridCol w:w="8474"/>
      </w:tblGrid>
      <w:tr w:rsidR="005F01D7" w:rsidRPr="005F01D7" w:rsidTr="007E2CF4">
        <w:trPr>
          <w:trHeight w:val="955"/>
        </w:trPr>
        <w:tc>
          <w:tcPr>
            <w:tcW w:w="8644" w:type="dxa"/>
            <w:shd w:val="clear" w:color="auto" w:fill="DDEFFD"/>
          </w:tcPr>
          <w:p w:rsidR="005F01D7" w:rsidRPr="005F01D7" w:rsidRDefault="005F01D7" w:rsidP="00557037">
            <w:pPr>
              <w:pStyle w:val="nota"/>
            </w:pPr>
            <w:r w:rsidRPr="005F01D7">
              <w:t xml:space="preserve">El funcionamiento de la plataforma está optimizado para el navegador </w:t>
            </w:r>
            <w:r w:rsidRPr="007E2CF4">
              <w:rPr>
                <w:b/>
              </w:rPr>
              <w:t>Mozilla Firefox</w:t>
            </w:r>
            <w:r w:rsidRPr="005F01D7">
              <w:t xml:space="preserve">. </w:t>
            </w:r>
          </w:p>
          <w:p w:rsidR="005F01D7" w:rsidRPr="005F01D7" w:rsidRDefault="005F01D7" w:rsidP="00557037">
            <w:pPr>
              <w:pStyle w:val="nota"/>
            </w:pPr>
            <w:r w:rsidRPr="005F01D7">
              <w:t xml:space="preserve">Página de descarga gratuita: </w:t>
            </w:r>
            <w:hyperlink r:id="rId10" w:history="1">
              <w:r w:rsidRPr="005F01D7">
                <w:rPr>
                  <w:rStyle w:val="Hipervnculo"/>
                </w:rPr>
                <w:t>www.mozilla.com</w:t>
              </w:r>
            </w:hyperlink>
          </w:p>
        </w:tc>
      </w:tr>
    </w:tbl>
    <w:p w:rsidR="005F01D7" w:rsidRPr="005F01D7" w:rsidRDefault="005F01D7" w:rsidP="005F01D7"/>
    <w:p w:rsidR="00162C9E" w:rsidRDefault="00314E49" w:rsidP="006F4336">
      <w:pPr>
        <w:pStyle w:val="Ttulo1"/>
      </w:pPr>
      <w:r>
        <w:br w:type="page"/>
      </w:r>
      <w:bookmarkStart w:id="1" w:name="_Toc316574226"/>
      <w:r w:rsidR="00162C9E">
        <w:lastRenderedPageBreak/>
        <w:t>Inicio</w:t>
      </w:r>
      <w:bookmarkEnd w:id="1"/>
    </w:p>
    <w:p w:rsidR="00162C9E" w:rsidRDefault="00162C9E" w:rsidP="00325427">
      <w:pPr>
        <w:pStyle w:val="Ttulo2"/>
      </w:pPr>
      <w:bookmarkStart w:id="2" w:name="_Toc316574227"/>
      <w:r>
        <w:t>Cómo acceder</w:t>
      </w:r>
      <w:bookmarkEnd w:id="2"/>
    </w:p>
    <w:p w:rsidR="009638AA" w:rsidRDefault="009638AA" w:rsidP="00162C9E">
      <w:r>
        <w:t xml:space="preserve">Para acceder a la plataforma educamos debe escribir en la barra de </w:t>
      </w:r>
      <w:smartTag w:uri="urn:schemas-microsoft-com:office:smarttags" w:element="PersonName">
        <w:r>
          <w:t>direccion</w:t>
        </w:r>
      </w:smartTag>
      <w:r>
        <w:t>es del navegador la siguiente dirección:</w:t>
      </w:r>
    </w:p>
    <w:p w:rsidR="009638AA" w:rsidRPr="009638AA" w:rsidRDefault="009638AA" w:rsidP="009638AA">
      <w:pPr>
        <w:jc w:val="center"/>
        <w:rPr>
          <w:i/>
        </w:rPr>
      </w:pPr>
      <w:r w:rsidRPr="009638AA">
        <w:rPr>
          <w:i/>
        </w:rPr>
        <w:t>Demo.micolegio.es</w:t>
      </w:r>
    </w:p>
    <w:tbl>
      <w:tblPr>
        <w:tblW w:w="0" w:type="auto"/>
        <w:tblBorders>
          <w:top w:val="single" w:sz="12" w:space="0" w:color="004375"/>
          <w:left w:val="single" w:sz="12" w:space="0" w:color="004375"/>
          <w:bottom w:val="single" w:sz="12" w:space="0" w:color="004375"/>
          <w:right w:val="single" w:sz="12" w:space="0" w:color="004375"/>
        </w:tblBorders>
        <w:shd w:val="clear" w:color="auto" w:fill="DDEFFD"/>
        <w:tblLook w:val="01E0" w:firstRow="1" w:lastRow="1" w:firstColumn="1" w:lastColumn="1" w:noHBand="0" w:noVBand="0"/>
      </w:tblPr>
      <w:tblGrid>
        <w:gridCol w:w="8474"/>
      </w:tblGrid>
      <w:tr w:rsidR="009638AA" w:rsidRPr="009638AA" w:rsidTr="007E2CF4">
        <w:tc>
          <w:tcPr>
            <w:tcW w:w="8644" w:type="dxa"/>
            <w:shd w:val="clear" w:color="auto" w:fill="DDEFFD"/>
          </w:tcPr>
          <w:p w:rsidR="009638AA" w:rsidRPr="009638AA" w:rsidRDefault="009638AA" w:rsidP="009638AA">
            <w:pPr>
              <w:pStyle w:val="nota"/>
            </w:pPr>
            <w:r w:rsidRPr="009638AA">
              <w:t xml:space="preserve">El funcionamiento de la plataforma está optimizado  para el navegador Mozilla Firefox. Puede descargar la última versión gratuitamente en: </w:t>
            </w:r>
            <w:hyperlink r:id="rId11" w:history="1">
              <w:r w:rsidRPr="009638AA">
                <w:rPr>
                  <w:rStyle w:val="Hipervnculo"/>
                </w:rPr>
                <w:t>www.mozilla.com</w:t>
              </w:r>
            </w:hyperlink>
          </w:p>
        </w:tc>
      </w:tr>
    </w:tbl>
    <w:p w:rsidR="009638AA" w:rsidRDefault="009638AA" w:rsidP="00162C9E"/>
    <w:p w:rsidR="00162C9E" w:rsidRDefault="00162C9E" w:rsidP="00162C9E">
      <w:r>
        <w:t xml:space="preserve">La primera </w:t>
      </w:r>
      <w:r w:rsidR="00666A94">
        <w:t xml:space="preserve">vez que se accede hay </w:t>
      </w:r>
      <w:r w:rsidR="00325427">
        <w:t xml:space="preserve">que </w:t>
      </w:r>
      <w:r w:rsidR="00666A94">
        <w:t>registrarse</w:t>
      </w:r>
      <w:r>
        <w:t xml:space="preserve"> con un nombre de usuario y contraseña facilitados por el centro. </w:t>
      </w:r>
    </w:p>
    <w:p w:rsidR="00DE6932" w:rsidRDefault="00BC044A" w:rsidP="00162C9E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93980</wp:posOffset>
                </wp:positionV>
                <wp:extent cx="1143000" cy="685800"/>
                <wp:effectExtent l="13335" t="12065" r="234315" b="368935"/>
                <wp:wrapNone/>
                <wp:docPr id="5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wedgeEllipseCallout">
                          <a:avLst>
                            <a:gd name="adj1" fmla="val 67778"/>
                            <a:gd name="adj2" fmla="val 9963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32" w:rsidRDefault="00DE6932" w:rsidP="00DE6932">
                            <w:pPr>
                              <w:spacing w:before="0" w:after="0"/>
                              <w:jc w:val="left"/>
                            </w:pPr>
                            <w:r w:rsidRPr="00DE6932">
                              <w:rPr>
                                <w:rStyle w:val="bocadilloCar"/>
                              </w:rPr>
                              <w:t>1. Teclea tu usuario y</w:t>
                            </w:r>
                            <w:r>
                              <w:rPr>
                                <w:rStyle w:val="bocadilloCar"/>
                              </w:rPr>
                              <w:t xml:space="preserve"> contraseña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4" o:spid="_x0000_s1026" type="#_x0000_t63" style="position:absolute;left:0;text-align:left;margin-left:-27pt;margin-top:7.4pt;width:90pt;height:5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" adj="25440,32320" fillcolor="#ff9" strokecolor="#004375">
                <v:textbox>
                  <w:txbxContent>
                    <w:p w:rsidR="00DE6932" w:rsidRDefault="00DE6932" w:rsidP="00DE6932">
                      <w:pPr>
                        <w:spacing w:before="0" w:after="0"/>
                        <w:jc w:val="left"/>
                      </w:pPr>
                      <w:r w:rsidRPr="00DE6932">
                        <w:rPr>
                          <w:rStyle w:val="bocadilloCar"/>
                        </w:rPr>
                        <w:t>1. Teclea tu usuario y</w:t>
                      </w:r>
                      <w:r>
                        <w:rPr>
                          <w:rStyle w:val="bocadilloCar"/>
                        </w:rPr>
                        <w:t xml:space="preserve"> contraseña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82DF2" w:rsidRDefault="00BC044A" w:rsidP="00382DF2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2608580</wp:posOffset>
                </wp:positionV>
                <wp:extent cx="1143000" cy="457200"/>
                <wp:effectExtent l="13335" t="13970" r="5715" b="224155"/>
                <wp:wrapNone/>
                <wp:docPr id="5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wedgeEllipseCallout">
                          <a:avLst>
                            <a:gd name="adj1" fmla="val -48611"/>
                            <a:gd name="adj2" fmla="val 941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32" w:rsidRDefault="00DE6932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 xml:space="preserve">4. Pulsa </w:t>
                            </w:r>
                            <w:r>
                              <w:rPr>
                                <w:rStyle w:val="bocadilloCar"/>
                                <w:i/>
                              </w:rPr>
                              <w:t>Continuar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7" type="#_x0000_t63" style="position:absolute;left:0;text-align:left;margin-left:405pt;margin-top:205.4pt;width:90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" adj="300,31140" fillcolor="#ff9" strokecolor="#004375">
                <v:textbox>
                  <w:txbxContent>
                    <w:p w:rsidR="00DE6932" w:rsidRDefault="00DE6932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 xml:space="preserve">4. Pulsa </w:t>
                      </w:r>
                      <w:r>
                        <w:rPr>
                          <w:rStyle w:val="bocadilloCar"/>
                          <w:i/>
                        </w:rPr>
                        <w:t>Continuar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2151380</wp:posOffset>
                </wp:positionV>
                <wp:extent cx="1143000" cy="457200"/>
                <wp:effectExtent l="13335" t="13970" r="110490" b="347980"/>
                <wp:wrapNone/>
                <wp:docPr id="5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wedgeEllipseCallout">
                          <a:avLst>
                            <a:gd name="adj1" fmla="val 56444"/>
                            <a:gd name="adj2" fmla="val 11944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32" w:rsidRDefault="00DE6932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>3. Acepta las condiciones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8" type="#_x0000_t63" style="position:absolute;left:0;text-align:left;margin-left:1in;margin-top:169.4pt;width:90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" adj="22992,36600" fillcolor="#ff9" strokecolor="#004375">
                <v:textbox>
                  <w:txbxContent>
                    <w:p w:rsidR="00DE6932" w:rsidRDefault="00DE6932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>3. Acepta las condiciones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495935</wp:posOffset>
                </wp:positionV>
                <wp:extent cx="800100" cy="571500"/>
                <wp:effectExtent l="99060" t="6350" r="5715" b="127000"/>
                <wp:wrapNone/>
                <wp:docPr id="5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wedgeEllipseCallout">
                          <a:avLst>
                            <a:gd name="adj1" fmla="val -59287"/>
                            <a:gd name="adj2" fmla="val 6800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32" w:rsidRDefault="00DE6932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 xml:space="preserve">2. Pulsa </w:t>
                            </w:r>
                            <w:r>
                              <w:rPr>
                                <w:rStyle w:val="bocadilloCar"/>
                                <w:i/>
                              </w:rPr>
                              <w:t>Entrar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9" type="#_x0000_t63" style="position:absolute;left:0;text-align:left;margin-left:2in;margin-top:39.05pt;width:63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" adj="-2006,25488" fillcolor="#ff9" strokecolor="#004375">
                <v:textbox>
                  <w:txbxContent>
                    <w:p w:rsidR="00DE6932" w:rsidRDefault="00DE6932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 xml:space="preserve">2. Pulsa </w:t>
                      </w:r>
                      <w:r>
                        <w:rPr>
                          <w:rStyle w:val="bocadilloCar"/>
                          <w:i/>
                        </w:rPr>
                        <w:t>Entrar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00675" cy="3486150"/>
            <wp:effectExtent l="0" t="0" r="0" b="0"/>
            <wp:docPr id="2" name="Imagen 2" descr="004_acce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4_acceso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26" w:rsidRDefault="00182326" w:rsidP="00162C9E"/>
    <w:p w:rsidR="000C699B" w:rsidRDefault="000C699B" w:rsidP="00162C9E"/>
    <w:p w:rsidR="000C699B" w:rsidRDefault="000C699B" w:rsidP="00162C9E"/>
    <w:p w:rsidR="000C699B" w:rsidRDefault="000C699B" w:rsidP="000C699B">
      <w:r>
        <w:lastRenderedPageBreak/>
        <w:t>Por protección de datos en este primer acceso el sistema obligará a modificar estas claves de acceso y a definir una pregunta y respuesta de seguridad, para garantizar la identificación en caso de pérdida de la contraseña.</w:t>
      </w:r>
    </w:p>
    <w:p w:rsidR="000C699B" w:rsidRDefault="00BC044A" w:rsidP="00DE69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2212340</wp:posOffset>
                </wp:positionV>
                <wp:extent cx="1371600" cy="457200"/>
                <wp:effectExtent l="13335" t="13970" r="5715" b="186055"/>
                <wp:wrapNone/>
                <wp:docPr id="5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wedgeEllipseCallout">
                          <a:avLst>
                            <a:gd name="adj1" fmla="val -6065"/>
                            <a:gd name="adj2" fmla="val 8819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32" w:rsidRDefault="00DE6932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 xml:space="preserve">3. Pulsa en </w:t>
                            </w:r>
                            <w:r>
                              <w:rPr>
                                <w:rStyle w:val="bocadilloCar"/>
                                <w:i/>
                              </w:rPr>
                              <w:t>Confirmar datos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30" type="#_x0000_t63" style="position:absolute;left:0;text-align:left;margin-left:261pt;margin-top:174.2pt;width:108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" adj="9490,29850" fillcolor="#ff9" strokecolor="#004375">
                <v:textbox>
                  <w:txbxContent>
                    <w:p w:rsidR="00DE6932" w:rsidRDefault="00DE6932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 xml:space="preserve">3. Pulsa en </w:t>
                      </w:r>
                      <w:r>
                        <w:rPr>
                          <w:rStyle w:val="bocadilloCar"/>
                          <w:i/>
                        </w:rPr>
                        <w:t>Confirmar datos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2555240</wp:posOffset>
                </wp:positionV>
                <wp:extent cx="1257300" cy="914400"/>
                <wp:effectExtent l="13335" t="13970" r="5715" b="5080"/>
                <wp:wrapNone/>
                <wp:docPr id="5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wedgeEllipseCallout">
                          <a:avLst>
                            <a:gd name="adj1" fmla="val 46769"/>
                            <a:gd name="adj2" fmla="val -49792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32" w:rsidRDefault="00DE6932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>2. Escoge una pregunta y una respuesta de seguridad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31" type="#_x0000_t63" style="position:absolute;left:0;text-align:left;margin-left:-27pt;margin-top:201.2pt;width:99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" adj="20902,45" fillcolor="#ff9" strokecolor="#004375">
                <v:textbox>
                  <w:txbxContent>
                    <w:p w:rsidR="00DE6932" w:rsidRDefault="00DE6932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>2. Escoge una pregunta y una respuesta de seguridad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1297940</wp:posOffset>
                </wp:positionV>
                <wp:extent cx="1257300" cy="685800"/>
                <wp:effectExtent l="13335" t="13970" r="5715" b="224155"/>
                <wp:wrapNone/>
                <wp:docPr id="4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wedgeEllipseCallout">
                          <a:avLst>
                            <a:gd name="adj1" fmla="val 46769"/>
                            <a:gd name="adj2" fmla="val 7963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32" w:rsidRDefault="00DE6932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>1. Indica tu nuevo usuario y contraseña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32" type="#_x0000_t63" style="position:absolute;left:0;text-align:left;margin-left:-18pt;margin-top:102.2pt;width:99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" adj="20902,28000" fillcolor="#ff9" strokecolor="#004375">
                <v:textbox>
                  <w:txbxContent>
                    <w:p w:rsidR="00DE6932" w:rsidRDefault="00DE6932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>1. Indica tu nuevo usuario y contraseña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48200" cy="3000375"/>
            <wp:effectExtent l="0" t="0" r="0" b="0"/>
            <wp:docPr id="3" name="Imagen 3" descr="003_acces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_acceso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9B" w:rsidRDefault="000C699B" w:rsidP="00162C9E"/>
    <w:p w:rsidR="000C699B" w:rsidRDefault="000C699B" w:rsidP="00162C9E"/>
    <w:p w:rsidR="002746FB" w:rsidRDefault="00BC044A" w:rsidP="00162C9E">
      <w:r>
        <w:rPr>
          <w:noProof/>
        </w:rPr>
        <w:drawing>
          <wp:anchor distT="0" distB="0" distL="215900" distR="215900" simplePos="0" relativeHeight="251645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029335" cy="621665"/>
            <wp:effectExtent l="0" t="0" r="0" b="0"/>
            <wp:wrapSquare wrapText="bothSides"/>
            <wp:docPr id="48" name="Imagen 35" descr="002 mis d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2 mis da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C9E" w:rsidRDefault="00325427" w:rsidP="00162C9E">
      <w:r>
        <w:t xml:space="preserve">Siempre </w:t>
      </w:r>
      <w:r w:rsidR="00666A94">
        <w:t>existe</w:t>
      </w:r>
      <w:r w:rsidR="00162C9E">
        <w:t xml:space="preserve"> la posibilidad de modificar </w:t>
      </w:r>
      <w:r w:rsidR="00666A94">
        <w:t>las</w:t>
      </w:r>
      <w:r w:rsidR="00162C9E">
        <w:t xml:space="preserve"> claves de acceso en la opción </w:t>
      </w:r>
      <w:r w:rsidR="00162C9E" w:rsidRPr="00162C9E">
        <w:rPr>
          <w:rStyle w:val="nombresCar"/>
        </w:rPr>
        <w:t>Mis datos</w:t>
      </w:r>
      <w:r w:rsidR="00162C9E">
        <w:t>.</w:t>
      </w:r>
    </w:p>
    <w:p w:rsidR="00162C9E" w:rsidRDefault="00162C9E" w:rsidP="00162C9E">
      <w:pPr>
        <w:jc w:val="center"/>
      </w:pPr>
    </w:p>
    <w:p w:rsidR="002746FB" w:rsidRDefault="002746FB" w:rsidP="002746FB">
      <w:pPr>
        <w:tabs>
          <w:tab w:val="left" w:pos="195"/>
        </w:tabs>
      </w:pPr>
      <w:r>
        <w:t>Por seguridad cuando el sistema no detecta actividad durante 40 minutos</w:t>
      </w:r>
      <w:r w:rsidR="00325427">
        <w:t xml:space="preserve"> </w:t>
      </w:r>
      <w:r>
        <w:t xml:space="preserve">obliga a introducir de nuevo </w:t>
      </w:r>
      <w:r w:rsidR="00666A94">
        <w:t>el</w:t>
      </w:r>
      <w:r>
        <w:t xml:space="preserve"> nombre de usuario y contraseña.</w:t>
      </w:r>
    </w:p>
    <w:p w:rsidR="00162C9E" w:rsidRPr="00162C9E" w:rsidRDefault="00D74C6C" w:rsidP="00325427">
      <w:pPr>
        <w:pStyle w:val="Ttulo2"/>
      </w:pPr>
      <w:bookmarkStart w:id="3" w:name="_Toc316574228"/>
      <w:r>
        <w:t>Estructura de la página principal</w:t>
      </w:r>
      <w:bookmarkEnd w:id="3"/>
    </w:p>
    <w:p w:rsidR="00162C9E" w:rsidRDefault="00162C9E" w:rsidP="00162C9E">
      <w:r>
        <w:t>La plataforma se estructura en 3 zonas fundamentales:</w:t>
      </w:r>
    </w:p>
    <w:p w:rsidR="00162C9E" w:rsidRDefault="00162C9E" w:rsidP="00187F96">
      <w:pPr>
        <w:numPr>
          <w:ilvl w:val="0"/>
          <w:numId w:val="3"/>
        </w:numPr>
      </w:pPr>
      <w:r>
        <w:t>Cabecera</w:t>
      </w:r>
    </w:p>
    <w:p w:rsidR="00162C9E" w:rsidRDefault="005667B5" w:rsidP="00187F96">
      <w:pPr>
        <w:numPr>
          <w:ilvl w:val="0"/>
          <w:numId w:val="3"/>
        </w:numPr>
      </w:pPr>
      <w:r>
        <w:t>Calendario</w:t>
      </w:r>
    </w:p>
    <w:p w:rsidR="00162C9E" w:rsidRDefault="00162C9E" w:rsidP="00187F96">
      <w:pPr>
        <w:numPr>
          <w:ilvl w:val="0"/>
          <w:numId w:val="3"/>
        </w:numPr>
      </w:pPr>
      <w:r>
        <w:t>Área de trabajo</w:t>
      </w:r>
    </w:p>
    <w:p w:rsidR="00162C9E" w:rsidRDefault="00162C9E" w:rsidP="00162C9E"/>
    <w:p w:rsidR="00162C9E" w:rsidRDefault="00BC044A" w:rsidP="00B43C5B">
      <w:pPr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649605</wp:posOffset>
                </wp:positionV>
                <wp:extent cx="1257300" cy="457200"/>
                <wp:effectExtent l="13335" t="13970" r="5715" b="167005"/>
                <wp:wrapNone/>
                <wp:docPr id="4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wedgeEllipseCallout">
                          <a:avLst>
                            <a:gd name="adj1" fmla="val -43333"/>
                            <a:gd name="adj2" fmla="val 84306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94F" w:rsidRDefault="00DD294F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>3. Área de trabajo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33" type="#_x0000_t63" style="position:absolute;left:0;text-align:left;margin-left:351pt;margin-top:51.15pt;width:9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" adj="1440,29010" fillcolor="#ff9" strokecolor="#004375">
                <v:textbox>
                  <w:txbxContent>
                    <w:p w:rsidR="00DD294F" w:rsidRDefault="00DD294F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>3. Área de trabajo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1221105</wp:posOffset>
                </wp:positionV>
                <wp:extent cx="1257300" cy="342900"/>
                <wp:effectExtent l="13335" t="252095" r="5715" b="5080"/>
                <wp:wrapNone/>
                <wp:docPr id="4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wedgeEllipseCallout">
                          <a:avLst>
                            <a:gd name="adj1" fmla="val 22375"/>
                            <a:gd name="adj2" fmla="val -117593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94F" w:rsidRDefault="00DD294F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>2. Calendario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34" type="#_x0000_t63" style="position:absolute;left:0;text-align:left;margin-left:-9pt;margin-top:96.15pt;width:99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" adj="15633,-14600" fillcolor="#ff9" strokecolor="#004375">
                <v:textbox>
                  <w:txbxContent>
                    <w:p w:rsidR="00DD294F" w:rsidRDefault="00DD294F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>2. Calendario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-379095</wp:posOffset>
                </wp:positionV>
                <wp:extent cx="1257300" cy="342900"/>
                <wp:effectExtent l="13335" t="13970" r="5715" b="214630"/>
                <wp:wrapNone/>
                <wp:docPr id="4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wedgeEllipseCallout">
                          <a:avLst>
                            <a:gd name="adj1" fmla="val -25958"/>
                            <a:gd name="adj2" fmla="val 109259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94F" w:rsidRDefault="00DD294F" w:rsidP="00DE6932">
                            <w:pPr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cadilloCar"/>
                              </w:rPr>
                              <w:t>1. Cabecera</w:t>
                            </w:r>
                            <w:r w:rsidRPr="00DE6932">
                              <w:rPr>
                                <w:rStyle w:val="bocadilloC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35" type="#_x0000_t63" style="position:absolute;left:0;text-align:left;margin-left:153pt;margin-top:-29.85pt;width:99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" adj="5193,34400" fillcolor="#ff9" strokecolor="#004375">
                <v:textbox>
                  <w:txbxContent>
                    <w:p w:rsidR="00DD294F" w:rsidRDefault="00DD294F" w:rsidP="00DE6932">
                      <w:pPr>
                        <w:spacing w:before="0" w:after="0"/>
                        <w:jc w:val="left"/>
                      </w:pPr>
                      <w:r>
                        <w:rPr>
                          <w:rStyle w:val="bocadilloCar"/>
                        </w:rPr>
                        <w:t>1. Cabecera</w:t>
                      </w:r>
                      <w:r w:rsidRPr="00DE6932">
                        <w:rPr>
                          <w:rStyle w:val="bocadilloC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D294F">
        <w:rPr>
          <w:b/>
          <w:noProof/>
        </w:rPr>
        <w:drawing>
          <wp:inline distT="0" distB="0" distL="0" distR="0">
            <wp:extent cx="4457700" cy="3028950"/>
            <wp:effectExtent l="0" t="0" r="0" b="0"/>
            <wp:docPr id="4" name="Imagen 4" descr="005_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5_ho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9E" w:rsidRPr="007F4332" w:rsidRDefault="006326AE" w:rsidP="00325427">
      <w:pPr>
        <w:pStyle w:val="Ttulo3"/>
      </w:pPr>
      <w:r>
        <w:t xml:space="preserve">  </w:t>
      </w:r>
      <w:bookmarkStart w:id="4" w:name="_Toc316574229"/>
      <w:r w:rsidR="004D175B">
        <w:t>Cabecera</w:t>
      </w:r>
      <w:bookmarkEnd w:id="4"/>
    </w:p>
    <w:p w:rsidR="00162C9E" w:rsidRDefault="00162C9E" w:rsidP="00162C9E">
      <w:r>
        <w:t>Los puntos de acción de la cabecera son: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41"/>
        <w:gridCol w:w="6963"/>
      </w:tblGrid>
      <w:tr w:rsidR="004D175B" w:rsidRPr="004D175B">
        <w:tc>
          <w:tcPr>
            <w:tcW w:w="1548" w:type="dxa"/>
          </w:tcPr>
          <w:p w:rsidR="004D175B" w:rsidRPr="004D175B" w:rsidRDefault="00BC044A" w:rsidP="00DD2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3619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</w:tcPr>
          <w:p w:rsidR="004D175B" w:rsidRPr="004D175B" w:rsidRDefault="004D175B" w:rsidP="00187F96">
            <w:pPr>
              <w:jc w:val="left"/>
            </w:pPr>
            <w:r w:rsidRPr="00D05A7F">
              <w:rPr>
                <w:rStyle w:val="nombresCar"/>
              </w:rPr>
              <w:t>Logotipo del colegio</w:t>
            </w:r>
            <w:r w:rsidRPr="004D175B">
              <w:t>: al hacer clic sobre él siempre se regresa a la página principal.</w:t>
            </w:r>
          </w:p>
        </w:tc>
      </w:tr>
      <w:tr w:rsidR="004D175B" w:rsidRPr="004D175B">
        <w:tc>
          <w:tcPr>
            <w:tcW w:w="1548" w:type="dxa"/>
          </w:tcPr>
          <w:p w:rsidR="004D175B" w:rsidRPr="004D175B" w:rsidRDefault="00BC044A" w:rsidP="00DD2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4667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</w:tcPr>
          <w:p w:rsidR="004D175B" w:rsidRPr="004D175B" w:rsidRDefault="004D175B" w:rsidP="00187F96">
            <w:pPr>
              <w:jc w:val="left"/>
            </w:pPr>
            <w:r w:rsidRPr="00D05A7F">
              <w:rPr>
                <w:rStyle w:val="nombresCar"/>
              </w:rPr>
              <w:t>Fotografía del usuario</w:t>
            </w:r>
            <w:r w:rsidRPr="004D175B">
              <w:t>:</w:t>
            </w:r>
          </w:p>
        </w:tc>
      </w:tr>
      <w:tr w:rsidR="004D175B" w:rsidRPr="004D175B">
        <w:tc>
          <w:tcPr>
            <w:tcW w:w="1548" w:type="dxa"/>
          </w:tcPr>
          <w:p w:rsidR="004D175B" w:rsidRPr="004D175B" w:rsidRDefault="00BC044A" w:rsidP="00DD2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4000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</w:tcPr>
          <w:p w:rsidR="004D175B" w:rsidRPr="004D175B" w:rsidRDefault="004D175B" w:rsidP="00187F96">
            <w:pPr>
              <w:jc w:val="left"/>
            </w:pPr>
            <w:r w:rsidRPr="00D05A7F">
              <w:rPr>
                <w:rStyle w:val="nombresCar"/>
              </w:rPr>
              <w:t>Botón salir</w:t>
            </w:r>
            <w:r w:rsidRPr="004D175B">
              <w:t>: permite salir de la aplicación.</w:t>
            </w:r>
          </w:p>
        </w:tc>
      </w:tr>
    </w:tbl>
    <w:p w:rsidR="00162C9E" w:rsidRPr="004D175B" w:rsidRDefault="006326AE" w:rsidP="005C2D94">
      <w:pPr>
        <w:pStyle w:val="Ttulo3"/>
      </w:pPr>
      <w:r>
        <w:lastRenderedPageBreak/>
        <w:t xml:space="preserve">   </w:t>
      </w:r>
      <w:bookmarkStart w:id="5" w:name="_Toc316574230"/>
      <w:r w:rsidR="005667B5">
        <w:t>Calendario</w:t>
      </w:r>
      <w:bookmarkEnd w:id="5"/>
    </w:p>
    <w:tbl>
      <w:tblPr>
        <w:tblW w:w="8748" w:type="dxa"/>
        <w:tblLook w:val="01E0" w:firstRow="1" w:lastRow="1" w:firstColumn="1" w:lastColumn="1" w:noHBand="0" w:noVBand="0"/>
      </w:tblPr>
      <w:tblGrid>
        <w:gridCol w:w="6162"/>
        <w:gridCol w:w="2586"/>
      </w:tblGrid>
      <w:tr w:rsidR="00DD294F">
        <w:trPr>
          <w:trHeight w:val="2439"/>
        </w:trPr>
        <w:tc>
          <w:tcPr>
            <w:tcW w:w="6164" w:type="dxa"/>
          </w:tcPr>
          <w:p w:rsidR="00DD294F" w:rsidRDefault="00BC044A" w:rsidP="005C2D9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-951865</wp:posOffset>
                      </wp:positionV>
                      <wp:extent cx="1485900" cy="800100"/>
                      <wp:effectExtent l="13335" t="13335" r="5715" b="329565"/>
                      <wp:wrapNone/>
                      <wp:docPr id="44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800100"/>
                              </a:xfrm>
                              <a:prstGeom prst="wedgeEllipseCallout">
                                <a:avLst>
                                  <a:gd name="adj1" fmla="val 5769"/>
                                  <a:gd name="adj2" fmla="val 88333"/>
                                </a:avLst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437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294F" w:rsidRPr="00DD294F" w:rsidRDefault="00DD294F" w:rsidP="00DD294F">
                                  <w:pPr>
                                    <w:pStyle w:val="bocadillo"/>
                                  </w:pPr>
                                  <w:r>
                                    <w:rPr>
                                      <w:noProof/>
                                    </w:rPr>
                                    <w:t>Recoge</w:t>
                                  </w:r>
                                  <w:r>
                                    <w:t xml:space="preserve"> el menú principal para ampliar el área de trabajo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" o:spid="_x0000_s1036" type="#_x0000_t63" style="position:absolute;left:0;text-align:left;margin-left:351pt;margin-top:-74.95pt;width:11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" adj="12046,29880" fillcolor="#ff9" strokecolor="#004375">
                      <v:textbox>
                        <w:txbxContent>
                          <w:p w:rsidR="00DD294F" w:rsidRPr="00DD294F" w:rsidRDefault="00DD294F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Recoge</w:t>
                            </w:r>
                            <w:r>
                              <w:t xml:space="preserve"> el menú principal para ampliar el área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94F">
              <w:t xml:space="preserve">El </w:t>
            </w:r>
            <w:r w:rsidR="00DD294F" w:rsidRPr="00D05A7F">
              <w:rPr>
                <w:rStyle w:val="nombresCar"/>
              </w:rPr>
              <w:t>calendario</w:t>
            </w:r>
            <w:r w:rsidR="00DD294F">
              <w:t xml:space="preserve"> permite seleccionar el día sobre el que se quiere visualizar la agenda del alumno.</w:t>
            </w:r>
          </w:p>
          <w:p w:rsidR="00DD294F" w:rsidRDefault="00DD294F" w:rsidP="005C2D94"/>
        </w:tc>
        <w:tc>
          <w:tcPr>
            <w:tcW w:w="2584" w:type="dxa"/>
          </w:tcPr>
          <w:p w:rsidR="00DD294F" w:rsidRDefault="00BC044A" w:rsidP="00DD294F">
            <w:r>
              <w:rPr>
                <w:noProof/>
              </w:rPr>
              <w:drawing>
                <wp:inline distT="0" distB="0" distL="0" distR="0">
                  <wp:extent cx="1504950" cy="15525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94F" w:rsidRPr="005C2D94" w:rsidRDefault="00DD294F" w:rsidP="005C2D94"/>
    <w:tbl>
      <w:tblPr>
        <w:tblW w:w="0" w:type="auto"/>
        <w:tblLook w:val="01E0" w:firstRow="1" w:lastRow="1" w:firstColumn="1" w:lastColumn="1" w:noHBand="0" w:noVBand="0"/>
      </w:tblPr>
      <w:tblGrid>
        <w:gridCol w:w="6937"/>
        <w:gridCol w:w="1567"/>
      </w:tblGrid>
      <w:tr w:rsidR="00DD294F" w:rsidRPr="00DD294F" w:rsidTr="007E2CF4">
        <w:tc>
          <w:tcPr>
            <w:tcW w:w="7077" w:type="dxa"/>
            <w:shd w:val="clear" w:color="auto" w:fill="auto"/>
          </w:tcPr>
          <w:p w:rsidR="00DD294F" w:rsidRPr="005C2D94" w:rsidRDefault="00DD294F" w:rsidP="005C2D94">
            <w:r w:rsidRPr="00DD294F">
              <w:rPr>
                <w:rStyle w:val="nombresCar"/>
              </w:rPr>
              <w:t>Logotipo de Educ@mos</w:t>
            </w:r>
            <w:r w:rsidRPr="00DD294F">
              <w:t>: al pulsar sobre él siempre  vuelve a la pantalla principal.</w:t>
            </w:r>
          </w:p>
        </w:tc>
        <w:tc>
          <w:tcPr>
            <w:tcW w:w="1567" w:type="dxa"/>
            <w:shd w:val="clear" w:color="auto" w:fill="auto"/>
          </w:tcPr>
          <w:p w:rsidR="00DD294F" w:rsidRPr="00DD294F" w:rsidRDefault="00BC044A" w:rsidP="005C2D94">
            <w:r>
              <w:rPr>
                <w:noProof/>
              </w:rPr>
              <w:drawing>
                <wp:inline distT="0" distB="0" distL="0" distR="0">
                  <wp:extent cx="857250" cy="371475"/>
                  <wp:effectExtent l="0" t="0" r="0" b="0"/>
                  <wp:docPr id="9" name="Imagen 9" descr="008 logotipo educa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8 logotipo educa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E49" w:rsidRDefault="00314E49" w:rsidP="00D05A7F">
      <w:pPr>
        <w:jc w:val="center"/>
      </w:pPr>
    </w:p>
    <w:p w:rsidR="00162C9E" w:rsidRPr="00D05A7F" w:rsidRDefault="006326AE" w:rsidP="00325427">
      <w:pPr>
        <w:pStyle w:val="Ttulo3"/>
        <w:rPr>
          <w:color w:val="008000"/>
        </w:rPr>
      </w:pPr>
      <w:r>
        <w:t xml:space="preserve">  </w:t>
      </w:r>
      <w:bookmarkStart w:id="6" w:name="_Toc316574231"/>
      <w:r w:rsidR="00D05A7F">
        <w:t>Área de trabajo</w:t>
      </w:r>
      <w:bookmarkEnd w:id="6"/>
    </w:p>
    <w:p w:rsidR="005C2D94" w:rsidRDefault="008C12AF" w:rsidP="005C2D94">
      <w:r>
        <w:t>El área de trabajo se encuentra dividida en dos zonas:</w:t>
      </w:r>
    </w:p>
    <w:p w:rsidR="005C2D94" w:rsidRDefault="005C2D94" w:rsidP="005C2D94">
      <w:pPr>
        <w:pStyle w:val="vieta1"/>
        <w:tabs>
          <w:tab w:val="clear" w:pos="360"/>
          <w:tab w:val="num" w:pos="717"/>
        </w:tabs>
        <w:ind w:left="717"/>
      </w:pPr>
      <w:r>
        <w:rPr>
          <w:rStyle w:val="nombresCar"/>
        </w:rPr>
        <w:t>Zona superior</w:t>
      </w:r>
      <w:r w:rsidRPr="00214E69">
        <w:t>:</w:t>
      </w:r>
      <w:r>
        <w:t xml:space="preserve"> muestra la información referente al hijo que se ha seleccionado. (Para seleccionar un hijo hay que pulsar sobre su foto). </w:t>
      </w:r>
    </w:p>
    <w:p w:rsidR="005C2D94" w:rsidRDefault="005C2D94" w:rsidP="005C2D94">
      <w:pPr>
        <w:pStyle w:val="vieta1"/>
        <w:tabs>
          <w:tab w:val="clear" w:pos="360"/>
          <w:tab w:val="num" w:pos="717"/>
        </w:tabs>
        <w:ind w:left="717"/>
      </w:pPr>
      <w:r>
        <w:rPr>
          <w:rStyle w:val="nombresCar"/>
        </w:rPr>
        <w:t>Zona inferior:</w:t>
      </w:r>
      <w:r>
        <w:t xml:space="preserve"> muestra información personal del padre.</w:t>
      </w:r>
    </w:p>
    <w:p w:rsidR="00162C9E" w:rsidRDefault="00BC044A" w:rsidP="00F66F18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1522730</wp:posOffset>
                </wp:positionV>
                <wp:extent cx="1143000" cy="571500"/>
                <wp:effectExtent l="13335" t="13970" r="5715" b="386080"/>
                <wp:wrapNone/>
                <wp:docPr id="4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wedgeEllipseCallout">
                          <a:avLst>
                            <a:gd name="adj1" fmla="val -36333"/>
                            <a:gd name="adj2" fmla="val 11200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467" w:rsidRPr="00DD294F" w:rsidRDefault="008E4467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Información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37" type="#_x0000_t63" style="position:absolute;left:0;text-align:left;margin-left:324pt;margin-top:119.9pt;width:9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" adj="2952,34992" fillcolor="#ff9" strokecolor="#004375">
                <v:textbox>
                  <w:txbxContent>
                    <w:p w:rsidR="008E4467" w:rsidRPr="00DD294F" w:rsidRDefault="008E4467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Información personal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608330</wp:posOffset>
                </wp:positionV>
                <wp:extent cx="1257300" cy="571500"/>
                <wp:effectExtent l="13335" t="13970" r="72390" b="243205"/>
                <wp:wrapNone/>
                <wp:docPr id="4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wedgeEllipseCallout">
                          <a:avLst>
                            <a:gd name="adj1" fmla="val 53685"/>
                            <a:gd name="adj2" fmla="val 88111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467" w:rsidRPr="00DD294F" w:rsidRDefault="008E4467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Información del alumno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38" type="#_x0000_t63" style="position:absolute;left:0;text-align:left;margin-left:18pt;margin-top:47.9pt;width:99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" adj="22396,29832" fillcolor="#ff9" strokecolor="#004375">
                <v:textbox>
                  <w:txbxContent>
                    <w:p w:rsidR="008E4467" w:rsidRPr="00DD294F" w:rsidRDefault="008E4467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Información del alumno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705225" cy="2819400"/>
            <wp:effectExtent l="0" t="0" r="0" b="0"/>
            <wp:docPr id="10" name="Imagen 10" descr="006_area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6_area de trabaj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9E" w:rsidRDefault="00162C9E" w:rsidP="00F47641">
      <w:pPr>
        <w:jc w:val="center"/>
      </w:pPr>
    </w:p>
    <w:p w:rsidR="008E4467" w:rsidRDefault="008E4467" w:rsidP="006F4336">
      <w:pPr>
        <w:pStyle w:val="Ttulo1"/>
      </w:pPr>
      <w:bookmarkStart w:id="7" w:name="_Toc316574232"/>
      <w:r>
        <w:lastRenderedPageBreak/>
        <w:t>Hoy es noticia</w:t>
      </w:r>
      <w:bookmarkEnd w:id="7"/>
    </w:p>
    <w:p w:rsidR="008E4467" w:rsidRDefault="00BC044A" w:rsidP="008E44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357505</wp:posOffset>
                </wp:positionV>
                <wp:extent cx="1028700" cy="457200"/>
                <wp:effectExtent l="241935" t="13970" r="5715" b="214630"/>
                <wp:wrapNone/>
                <wp:docPr id="4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wedgeEllipseCallout">
                          <a:avLst>
                            <a:gd name="adj1" fmla="val -69199"/>
                            <a:gd name="adj2" fmla="val 91528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467" w:rsidRPr="00DD294F" w:rsidRDefault="008E4467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Pulsa para ver el aviso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39" type="#_x0000_t63" style="position:absolute;left:0;text-align:left;margin-left:2in;margin-top:28.15pt;width:8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" adj="-4147,30570" fillcolor="#ff9" strokecolor="#004375">
                <v:textbox>
                  <w:txbxContent>
                    <w:p w:rsidR="008E4467" w:rsidRPr="00DD294F" w:rsidRDefault="008E4467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Pulsa para ver el aviso</w:t>
                      </w:r>
                    </w:p>
                  </w:txbxContent>
                </v:textbox>
              </v:shape>
            </w:pict>
          </mc:Fallback>
        </mc:AlternateContent>
      </w:r>
      <w:r w:rsidR="008E4467">
        <w:t>En esta sección se muestran los avisos publicados por el centro para el día de hoy.</w:t>
      </w:r>
    </w:p>
    <w:p w:rsidR="008E4467" w:rsidRDefault="008E4467" w:rsidP="008E4467"/>
    <w:p w:rsidR="008E4467" w:rsidRDefault="00BC044A" w:rsidP="008E4467">
      <w:r>
        <w:rPr>
          <w:noProof/>
        </w:rPr>
        <w:drawing>
          <wp:inline distT="0" distB="0" distL="0" distR="0">
            <wp:extent cx="5391150" cy="838200"/>
            <wp:effectExtent l="0" t="0" r="0" b="0"/>
            <wp:docPr id="11" name="Imagen 11" descr="007_hoy es no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7_hoy es notic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67" w:rsidRDefault="008E4467" w:rsidP="008E4467">
      <w:pPr>
        <w:pStyle w:val="Ttulo1"/>
      </w:pPr>
      <w:bookmarkStart w:id="8" w:name="_Toc316574233"/>
      <w:r>
        <w:t>Consultar circulares</w:t>
      </w:r>
      <w:bookmarkEnd w:id="8"/>
    </w:p>
    <w:p w:rsidR="008E4467" w:rsidRDefault="008E4467" w:rsidP="008E4467">
      <w:r>
        <w:t xml:space="preserve">Desde la opción </w:t>
      </w:r>
      <w:r w:rsidRPr="008E4467">
        <w:rPr>
          <w:rStyle w:val="nombresCar"/>
        </w:rPr>
        <w:t>Circulares</w:t>
      </w:r>
      <w:r>
        <w:t xml:space="preserve"> se pueden descargar las circulares que publica el centro escolar.</w:t>
      </w:r>
    </w:p>
    <w:p w:rsidR="008E4467" w:rsidRPr="008E4467" w:rsidRDefault="00BC044A" w:rsidP="008E446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640715</wp:posOffset>
                </wp:positionV>
                <wp:extent cx="1143000" cy="685800"/>
                <wp:effectExtent l="80010" t="13970" r="5715" b="14605"/>
                <wp:wrapNone/>
                <wp:docPr id="4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wedgeEllipseCallout">
                          <a:avLst>
                            <a:gd name="adj1" fmla="val -55389"/>
                            <a:gd name="adj2" fmla="val 4907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32F" w:rsidRPr="00DD294F" w:rsidRDefault="00B9232F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Pulsa para descargar el archivo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40" type="#_x0000_t63" style="position:absolute;left:0;text-align:left;margin-left:3in;margin-top:50.45pt;width:90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" adj="-1164,21400" fillcolor="#ff9" strokecolor="#004375">
                <v:textbox>
                  <w:txbxContent>
                    <w:p w:rsidR="00B9232F" w:rsidRPr="00DD294F" w:rsidRDefault="00B9232F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Pulsa para descargar el archivo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391150" cy="2000250"/>
            <wp:effectExtent l="0" t="0" r="0" b="0"/>
            <wp:docPr id="12" name="Imagen 12" descr="008_circu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8_circular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2F" w:rsidRDefault="005626E4" w:rsidP="006F4336">
      <w:pPr>
        <w:pStyle w:val="Ttulo1"/>
      </w:pPr>
      <w:bookmarkStart w:id="9" w:name="_Toc316574234"/>
      <w:r>
        <w:t>Consultar las incidencias</w:t>
      </w:r>
      <w:bookmarkEnd w:id="9"/>
    </w:p>
    <w:p w:rsidR="00B9232F" w:rsidRDefault="00ED0920" w:rsidP="00B9232F">
      <w:r>
        <w:t xml:space="preserve">En la opción </w:t>
      </w:r>
      <w:r w:rsidRPr="00ED0920">
        <w:rPr>
          <w:rStyle w:val="nombresCar"/>
        </w:rPr>
        <w:t>Incidencias</w:t>
      </w:r>
      <w:r>
        <w:t xml:space="preserve"> se muestran</w:t>
      </w:r>
      <w:r w:rsidR="00B9232F">
        <w:t xml:space="preserve"> las incidencias que hayan registrado los profesores. El contador informa de las incidencias nuevas sin visualizar.</w:t>
      </w:r>
    </w:p>
    <w:p w:rsidR="00B9232F" w:rsidRPr="00B9232F" w:rsidRDefault="00BC044A" w:rsidP="00ED0920">
      <w:pPr>
        <w:jc w:val="center"/>
      </w:pPr>
      <w:r>
        <w:rPr>
          <w:noProof/>
        </w:rPr>
        <w:lastRenderedPageBreak/>
        <w:drawing>
          <wp:inline distT="0" distB="0" distL="0" distR="0">
            <wp:extent cx="3876675" cy="2324100"/>
            <wp:effectExtent l="0" t="0" r="0" b="0"/>
            <wp:docPr id="13" name="Imagen 13" descr="009_incid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9_incidenci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20" w:rsidRDefault="00ED0920" w:rsidP="006F4336">
      <w:pPr>
        <w:pStyle w:val="Ttulo1"/>
      </w:pPr>
      <w:bookmarkStart w:id="10" w:name="_Toc316574235"/>
      <w:r>
        <w:t>Justificar incidencias</w:t>
      </w:r>
      <w:bookmarkEnd w:id="10"/>
    </w:p>
    <w:p w:rsidR="00ED0920" w:rsidRPr="00ED0920" w:rsidRDefault="00ED0920" w:rsidP="00ED0920">
      <w:r w:rsidRPr="00ED0920">
        <w:t xml:space="preserve">En el botón </w:t>
      </w:r>
      <w:r w:rsidR="005E3E78" w:rsidRPr="005E3E78">
        <w:rPr>
          <w:rStyle w:val="nombresCar"/>
        </w:rPr>
        <w:t>Justificar</w:t>
      </w:r>
      <w:r w:rsidR="005E3E78">
        <w:t xml:space="preserve"> </w:t>
      </w:r>
      <w:r w:rsidRPr="00ED0920">
        <w:t xml:space="preserve">se muestra un contador con las incidencias pendientes de justificar. </w:t>
      </w:r>
    </w:p>
    <w:p w:rsidR="00ED0920" w:rsidRDefault="00ED0920" w:rsidP="00ED0920">
      <w:pPr>
        <w:spacing w:before="0" w:after="0"/>
        <w:ind w:left="1080"/>
      </w:pPr>
    </w:p>
    <w:p w:rsidR="00ED0920" w:rsidRDefault="00BC044A" w:rsidP="00ED0920">
      <w:pPr>
        <w:spacing w:before="0" w:after="0"/>
        <w:ind w:left="720"/>
        <w:jc w:val="center"/>
      </w:pPr>
      <w:r>
        <w:rPr>
          <w:noProof/>
        </w:rPr>
        <w:drawing>
          <wp:inline distT="0" distB="0" distL="0" distR="0">
            <wp:extent cx="1200150" cy="714375"/>
            <wp:effectExtent l="0" t="0" r="0" b="0"/>
            <wp:docPr id="14" name="Imagen 14" descr="016_incidencias sin justificar b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6_incidencias sin justificar bot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20" w:rsidRDefault="00ED0920" w:rsidP="00ED0920">
      <w:pPr>
        <w:spacing w:before="0" w:after="0"/>
        <w:ind w:left="720"/>
      </w:pPr>
    </w:p>
    <w:p w:rsidR="00ED0920" w:rsidRPr="00ED0920" w:rsidRDefault="00ED0920" w:rsidP="005E3E78">
      <w:pPr>
        <w:pStyle w:val="Ttulo4"/>
      </w:pPr>
      <w:r w:rsidRPr="00ED0920">
        <w:t>Justificación de incidencias ya producidas</w:t>
      </w:r>
    </w:p>
    <w:p w:rsidR="00ED0920" w:rsidRDefault="00ED0920" w:rsidP="00ED0920">
      <w:r>
        <w:t xml:space="preserve">Para justificar las incidencias hay que seleccionar todas las que se quieran justificar, incluir un comentario y pulsar en el botón </w:t>
      </w:r>
      <w:r w:rsidRPr="00DF0764">
        <w:rPr>
          <w:rStyle w:val="nombresCar"/>
        </w:rPr>
        <w:t>Justificar</w:t>
      </w:r>
      <w:r>
        <w:t>.</w:t>
      </w:r>
    </w:p>
    <w:p w:rsidR="00ED0920" w:rsidRDefault="00ED0920" w:rsidP="00ED0920">
      <w:r>
        <w:t>No podrán justificarse incidencias de distintos tipos de manera simultánea.</w:t>
      </w:r>
    </w:p>
    <w:p w:rsidR="00ED0920" w:rsidRPr="00DF0764" w:rsidRDefault="00BC044A" w:rsidP="00ED0920">
      <w:pPr>
        <w:jc w:val="center"/>
        <w:rPr>
          <w:rFonts w:cs="Arial"/>
          <w:sz w:val="28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781685</wp:posOffset>
                </wp:positionV>
                <wp:extent cx="1143000" cy="457200"/>
                <wp:effectExtent l="89535" t="13970" r="5715" b="252730"/>
                <wp:wrapNone/>
                <wp:docPr id="3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wedgeEllipseCallout">
                          <a:avLst>
                            <a:gd name="adj1" fmla="val -55389"/>
                            <a:gd name="adj2" fmla="val 98611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78" w:rsidRPr="005E3E78" w:rsidRDefault="005E3E78" w:rsidP="00DD294F">
                            <w:pPr>
                              <w:pStyle w:val="bocadillo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3. Pulsa </w:t>
                            </w:r>
                            <w:r>
                              <w:rPr>
                                <w:i/>
                                <w:noProof/>
                              </w:rPr>
                              <w:t>Justificar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41" type="#_x0000_t63" style="position:absolute;left:0;text-align:left;margin-left:5in;margin-top:61.55pt;width:90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" adj="-1164,32100" fillcolor="#ff9" strokecolor="#004375">
                <v:textbox>
                  <w:txbxContent>
                    <w:p w:rsidR="005E3E78" w:rsidRPr="005E3E78" w:rsidRDefault="005E3E78" w:rsidP="00DD294F">
                      <w:pPr>
                        <w:pStyle w:val="bocadillo"/>
                        <w:rPr>
                          <w:i/>
                        </w:rPr>
                      </w:pPr>
                      <w:r>
                        <w:rPr>
                          <w:noProof/>
                        </w:rPr>
                        <w:t xml:space="preserve">3. Pulsa </w:t>
                      </w:r>
                      <w:r>
                        <w:rPr>
                          <w:i/>
                          <w:noProof/>
                        </w:rPr>
                        <w:t>Justificar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2153285</wp:posOffset>
                </wp:positionV>
                <wp:extent cx="1143000" cy="457200"/>
                <wp:effectExtent l="13335" t="13970" r="15240" b="262255"/>
                <wp:wrapNone/>
                <wp:docPr id="3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wedgeEllipseCallout">
                          <a:avLst>
                            <a:gd name="adj1" fmla="val 49056"/>
                            <a:gd name="adj2" fmla="val 100833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78" w:rsidRPr="00DD294F" w:rsidRDefault="005E3E78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2. Escribe un comentario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42" type="#_x0000_t63" style="position:absolute;left:0;text-align:left;margin-left:-27pt;margin-top:169.55pt;width:90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" adj="21396,32580" fillcolor="#ff9" strokecolor="#004375">
                <v:textbox>
                  <w:txbxContent>
                    <w:p w:rsidR="005E3E78" w:rsidRPr="00DD294F" w:rsidRDefault="005E3E78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2. Escribe un comentario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895985</wp:posOffset>
                </wp:positionV>
                <wp:extent cx="1257300" cy="457200"/>
                <wp:effectExtent l="13335" t="13970" r="5715" b="138430"/>
                <wp:wrapNone/>
                <wp:docPr id="3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wedgeEllipseCallout">
                          <a:avLst>
                            <a:gd name="adj1" fmla="val 38079"/>
                            <a:gd name="adj2" fmla="val 75139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78" w:rsidRPr="00DD294F" w:rsidRDefault="005E3E78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1. Selecciona la incidencia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43" type="#_x0000_t63" style="position:absolute;left:0;text-align:left;margin-left:-27pt;margin-top:70.55pt;width:9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" adj="19025,27030" fillcolor="#ff9" strokecolor="#004375">
                <v:textbox>
                  <w:txbxContent>
                    <w:p w:rsidR="005E3E78" w:rsidRPr="00DD294F" w:rsidRDefault="005E3E78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1. Selecciona la incidencia</w:t>
                      </w:r>
                    </w:p>
                  </w:txbxContent>
                </v:textbox>
              </v:shape>
            </w:pict>
          </mc:Fallback>
        </mc:AlternateContent>
      </w:r>
      <w:r w:rsidRPr="00DF0764">
        <w:rPr>
          <w:noProof/>
        </w:rPr>
        <w:drawing>
          <wp:inline distT="0" distB="0" distL="0" distR="0">
            <wp:extent cx="4057650" cy="3200400"/>
            <wp:effectExtent l="0" t="0" r="0" b="0"/>
            <wp:docPr id="15" name="Imagen 15" descr="023_justificar ya produc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3_justificar ya producida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20" w:rsidRDefault="00ED0920" w:rsidP="00ED0920">
      <w:pPr>
        <w:pStyle w:val="Ttulo4"/>
      </w:pPr>
      <w:bookmarkStart w:id="11" w:name="_Toc242794363"/>
      <w:r>
        <w:t>Justificación de ausencias por fecha</w:t>
      </w:r>
      <w:bookmarkEnd w:id="11"/>
    </w:p>
    <w:p w:rsidR="00ED0920" w:rsidRDefault="00ED0920" w:rsidP="00ED0920">
      <w:r>
        <w:t>Este sistema únicamente permite justificar ausencias.</w:t>
      </w:r>
    </w:p>
    <w:p w:rsidR="00ED0920" w:rsidRDefault="00ED0920" w:rsidP="00ED0920">
      <w:r>
        <w:t>El usuario únicamente tiene que definir el intervalo de tiempo en el que quiere justificar las ausencias del alumno e introducir un comentario de justificación. El intervalo de tiempo que se establezca puede ser tanto hacia el pasado como hacia el futuro.</w:t>
      </w:r>
    </w:p>
    <w:p w:rsidR="00ED0920" w:rsidRDefault="00BC044A" w:rsidP="00ED09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192405</wp:posOffset>
                </wp:positionV>
                <wp:extent cx="1143000" cy="457200"/>
                <wp:effectExtent l="89535" t="13970" r="5715" b="252730"/>
                <wp:wrapNone/>
                <wp:docPr id="3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wedgeEllipseCallout">
                          <a:avLst>
                            <a:gd name="adj1" fmla="val -55389"/>
                            <a:gd name="adj2" fmla="val 98611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78" w:rsidRPr="005E3E78" w:rsidRDefault="005E3E78" w:rsidP="00DD294F">
                            <w:pPr>
                              <w:pStyle w:val="bocadillo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3. Pulsa </w:t>
                            </w:r>
                            <w:r>
                              <w:rPr>
                                <w:i/>
                                <w:noProof/>
                              </w:rPr>
                              <w:t>Justificar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44" type="#_x0000_t63" style="position:absolute;left:0;text-align:left;margin-left:369pt;margin-top:15.15pt;width:90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" adj="-1164,32100" fillcolor="#ff9" strokecolor="#004375">
                <v:textbox>
                  <w:txbxContent>
                    <w:p w:rsidR="005E3E78" w:rsidRPr="005E3E78" w:rsidRDefault="005E3E78" w:rsidP="00DD294F">
                      <w:pPr>
                        <w:pStyle w:val="bocadillo"/>
                        <w:rPr>
                          <w:i/>
                        </w:rPr>
                      </w:pPr>
                      <w:r>
                        <w:rPr>
                          <w:noProof/>
                        </w:rPr>
                        <w:t xml:space="preserve">3. Pulsa </w:t>
                      </w:r>
                      <w:r>
                        <w:rPr>
                          <w:i/>
                          <w:noProof/>
                        </w:rPr>
                        <w:t>Justificar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1449705</wp:posOffset>
                </wp:positionV>
                <wp:extent cx="1371600" cy="457200"/>
                <wp:effectExtent l="13335" t="13970" r="53340" b="262255"/>
                <wp:wrapNone/>
                <wp:docPr id="3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wedgeEllipseCallout">
                          <a:avLst>
                            <a:gd name="adj1" fmla="val 51204"/>
                            <a:gd name="adj2" fmla="val 102639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78" w:rsidRPr="00DD294F" w:rsidRDefault="005E3E78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2. Escribe el comentario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45" type="#_x0000_t63" style="position:absolute;left:0;text-align:left;margin-left:-54pt;margin-top:114.15pt;width:108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" adj="21860,32970" fillcolor="#ff9" strokecolor="#004375">
                <v:textbox>
                  <w:txbxContent>
                    <w:p w:rsidR="005E3E78" w:rsidRPr="00DD294F" w:rsidRDefault="005E3E78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2. Escribe el comentario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421005</wp:posOffset>
                </wp:positionV>
                <wp:extent cx="1371600" cy="457200"/>
                <wp:effectExtent l="13335" t="13970" r="53340" b="262255"/>
                <wp:wrapNone/>
                <wp:docPr id="3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wedgeEllipseCallout">
                          <a:avLst>
                            <a:gd name="adj1" fmla="val 51204"/>
                            <a:gd name="adj2" fmla="val 102639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78" w:rsidRPr="00DD294F" w:rsidRDefault="005E3E78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1. Selecciona el período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46" type="#_x0000_t63" style="position:absolute;left:0;text-align:left;margin-left:-63pt;margin-top:33.15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" adj="21860,32970" fillcolor="#ff9" strokecolor="#004375">
                <v:textbox>
                  <w:txbxContent>
                    <w:p w:rsidR="005E3E78" w:rsidRPr="00DD294F" w:rsidRDefault="005E3E78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1. Selecciona el período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343400" cy="2428875"/>
            <wp:effectExtent l="0" t="0" r="0" b="0"/>
            <wp:docPr id="16" name="Imagen 16" descr="023_justificar por fe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3_justificar por fech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20" w:rsidRDefault="00ED0920" w:rsidP="00ED0920">
      <w:pPr>
        <w:spacing w:before="0" w:after="0"/>
        <w:ind w:left="720"/>
      </w:pPr>
    </w:p>
    <w:p w:rsidR="005E3E78" w:rsidRDefault="005E3E78" w:rsidP="006F4336">
      <w:pPr>
        <w:pStyle w:val="Ttulo1"/>
      </w:pPr>
      <w:bookmarkStart w:id="12" w:name="_Toc316574236"/>
      <w:r>
        <w:lastRenderedPageBreak/>
        <w:t>Consultar las calificaciones</w:t>
      </w:r>
      <w:bookmarkEnd w:id="12"/>
    </w:p>
    <w:p w:rsidR="005E3E78" w:rsidRDefault="000D63D3" w:rsidP="005E3E78">
      <w:r>
        <w:t xml:space="preserve">Desde la opción </w:t>
      </w:r>
      <w:r w:rsidRPr="000D63D3">
        <w:rPr>
          <w:rStyle w:val="nombresCar"/>
        </w:rPr>
        <w:t>Calificaciones</w:t>
      </w:r>
      <w:r>
        <w:t xml:space="preserve"> se pueden consultar las calificaciones del alumno en la evaluación.</w:t>
      </w:r>
    </w:p>
    <w:p w:rsidR="000D63D3" w:rsidRPr="005E3E78" w:rsidRDefault="00BC044A" w:rsidP="000D63D3">
      <w:pPr>
        <w:jc w:val="center"/>
      </w:pPr>
      <w:r>
        <w:rPr>
          <w:noProof/>
        </w:rPr>
        <w:drawing>
          <wp:inline distT="0" distB="0" distL="0" distR="0">
            <wp:extent cx="4457700" cy="3133725"/>
            <wp:effectExtent l="0" t="0" r="0" b="0"/>
            <wp:docPr id="17" name="Imagen 17" descr="010_calif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0_calificacion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D3" w:rsidRDefault="005626E4" w:rsidP="006F4336">
      <w:pPr>
        <w:pStyle w:val="Ttulo1"/>
      </w:pPr>
      <w:r>
        <w:br w:type="page"/>
      </w:r>
      <w:bookmarkStart w:id="13" w:name="_Toc316574237"/>
      <w:r w:rsidR="000D63D3">
        <w:lastRenderedPageBreak/>
        <w:t>Inscripción a actividades</w:t>
      </w:r>
      <w:bookmarkEnd w:id="13"/>
    </w:p>
    <w:p w:rsidR="000D63D3" w:rsidRDefault="000D63D3" w:rsidP="000D63D3">
      <w:r>
        <w:t>Es muy sencillo inscribir a los alumnos en las actividades:</w:t>
      </w:r>
    </w:p>
    <w:p w:rsidR="000D63D3" w:rsidRPr="00AB0915" w:rsidRDefault="000D63D3" w:rsidP="000D63D3">
      <w:pPr>
        <w:numPr>
          <w:ilvl w:val="0"/>
          <w:numId w:val="42"/>
        </w:numPr>
        <w:rPr>
          <w:rStyle w:val="nombresCar"/>
          <w:b w:val="0"/>
          <w:i w:val="0"/>
          <w:color w:val="auto"/>
          <w:szCs w:val="24"/>
        </w:rPr>
      </w:pPr>
      <w:r>
        <w:t xml:space="preserve">Pulsar sobre el botón </w:t>
      </w:r>
      <w:r w:rsidRPr="00AB0915">
        <w:rPr>
          <w:rStyle w:val="nombresCar"/>
        </w:rPr>
        <w:t>Actividades y servicios</w:t>
      </w:r>
    </w:p>
    <w:p w:rsidR="000D63D3" w:rsidRDefault="00BC044A" w:rsidP="000D63D3">
      <w:pPr>
        <w:jc w:val="center"/>
      </w:pPr>
      <w:r>
        <w:rPr>
          <w:noProof/>
        </w:rPr>
        <w:drawing>
          <wp:inline distT="0" distB="0" distL="0" distR="0">
            <wp:extent cx="1133475" cy="685800"/>
            <wp:effectExtent l="0" t="0" r="0" b="0"/>
            <wp:docPr id="18" name="Imagen 18" descr="102_acceso directo inscrip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2_acceso directo inscripcion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D3" w:rsidRPr="00A26D96" w:rsidRDefault="000D63D3" w:rsidP="000D63D3">
      <w:pPr>
        <w:numPr>
          <w:ilvl w:val="0"/>
          <w:numId w:val="42"/>
        </w:numPr>
      </w:pPr>
      <w:r>
        <w:t>Pulsar en la actividad en la que se desea inscribir al alumno.</w:t>
      </w:r>
    </w:p>
    <w:p w:rsidR="000D63D3" w:rsidRPr="00A26D96" w:rsidRDefault="00BC044A" w:rsidP="000D63D3">
      <w:pPr>
        <w:jc w:val="center"/>
      </w:pPr>
      <w:r w:rsidRPr="003A2395">
        <w:rPr>
          <w:noProof/>
        </w:rPr>
        <w:drawing>
          <wp:inline distT="0" distB="0" distL="0" distR="0">
            <wp:extent cx="4591050" cy="2409825"/>
            <wp:effectExtent l="0" t="0" r="0" b="0"/>
            <wp:docPr id="19" name="Imagen 19" descr="103_padre inscrip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3_padre inscripcion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D3" w:rsidRPr="000D63D3" w:rsidRDefault="000D63D3" w:rsidP="000D63D3"/>
    <w:p w:rsidR="002944F3" w:rsidRPr="007F4332" w:rsidRDefault="002B20EB" w:rsidP="006F4336">
      <w:pPr>
        <w:pStyle w:val="Ttulo1"/>
      </w:pPr>
      <w:bookmarkStart w:id="14" w:name="_Toc316574238"/>
      <w:r>
        <w:t xml:space="preserve">Agenda </w:t>
      </w:r>
      <w:r w:rsidR="00F66F18">
        <w:t>del alumno</w:t>
      </w:r>
      <w:bookmarkEnd w:id="14"/>
    </w:p>
    <w:p w:rsidR="002944F3" w:rsidRDefault="00405CA8" w:rsidP="002944F3">
      <w:r>
        <w:t>El padre tiene acceso a la agenda escolar de su hijo</w:t>
      </w:r>
      <w:r w:rsidR="002944F3">
        <w:t xml:space="preserve">: </w:t>
      </w:r>
      <w:r w:rsidR="00325427">
        <w:t xml:space="preserve">muestra </w:t>
      </w:r>
      <w:r>
        <w:t>su</w:t>
      </w:r>
      <w:r w:rsidR="00325427">
        <w:t xml:space="preserve"> horario de clase y la programación de </w:t>
      </w:r>
      <w:r>
        <w:t>los</w:t>
      </w:r>
      <w:r w:rsidR="00325427">
        <w:t xml:space="preserve"> profesores</w:t>
      </w:r>
      <w:r w:rsidR="00F62175">
        <w:t>.</w:t>
      </w:r>
      <w:r w:rsidR="002944F3">
        <w:t>.</w:t>
      </w:r>
    </w:p>
    <w:p w:rsidR="002944F3" w:rsidRDefault="00BC044A" w:rsidP="002944F3">
      <w:pPr>
        <w:jc w:val="center"/>
      </w:pPr>
      <w:r>
        <w:rPr>
          <w:noProof/>
        </w:rPr>
        <w:drawing>
          <wp:inline distT="0" distB="0" distL="0" distR="0">
            <wp:extent cx="3171825" cy="1885950"/>
            <wp:effectExtent l="0" t="0" r="0" b="0"/>
            <wp:docPr id="20" name="Imagen 20" descr="011_ag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1_agen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F3" w:rsidRDefault="002944F3" w:rsidP="002944F3">
      <w:r>
        <w:t>La pantalla de la agenda se divide en 3 zonas fundamentales:</w:t>
      </w:r>
    </w:p>
    <w:p w:rsidR="000F31EC" w:rsidRDefault="002944F3" w:rsidP="005C2D94">
      <w:pPr>
        <w:pStyle w:val="vieta1"/>
      </w:pPr>
      <w:r w:rsidRPr="002B20EB">
        <w:rPr>
          <w:rStyle w:val="nombresCar"/>
        </w:rPr>
        <w:lastRenderedPageBreak/>
        <w:t>Barra de accesos directos</w:t>
      </w:r>
      <w:r>
        <w:rPr>
          <w:b/>
        </w:rPr>
        <w:t xml:space="preserve">: </w:t>
      </w:r>
      <w:r>
        <w:t xml:space="preserve">en ella se puede seleccionar la semana </w:t>
      </w:r>
      <w:r w:rsidR="00405CA8">
        <w:t>que se desea visualizar</w:t>
      </w:r>
      <w:r>
        <w:t xml:space="preserve">. Desde la botonera </w:t>
      </w:r>
      <w:r w:rsidR="00405CA8">
        <w:t>se puede</w:t>
      </w:r>
      <w:r>
        <w:t xml:space="preserve"> acceder directamente a diversas funcionalidades. En cada botón </w:t>
      </w:r>
      <w:r w:rsidR="00325427">
        <w:t xml:space="preserve">informa </w:t>
      </w:r>
      <w:r>
        <w:t xml:space="preserve">de las novedades que </w:t>
      </w:r>
      <w:r w:rsidR="00405CA8">
        <w:t>hay</w:t>
      </w:r>
      <w:r>
        <w:t xml:space="preserve"> en cada una de las funcionalidades.</w:t>
      </w:r>
    </w:p>
    <w:p w:rsidR="002944F3" w:rsidRDefault="00BC044A" w:rsidP="002944F3">
      <w:pPr>
        <w:ind w:left="180"/>
      </w:pPr>
      <w:r>
        <w:rPr>
          <w:noProof/>
        </w:rPr>
        <w:drawing>
          <wp:inline distT="0" distB="0" distL="0" distR="0">
            <wp:extent cx="5400675" cy="200025"/>
            <wp:effectExtent l="0" t="0" r="0" b="0"/>
            <wp:docPr id="21" name="Imagen 21" descr="011 barra de accesos dire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1 barra de accesos direct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EC" w:rsidRDefault="000F31EC" w:rsidP="002944F3">
      <w:pPr>
        <w:ind w:left="180"/>
      </w:pPr>
    </w:p>
    <w:p w:rsidR="002944F3" w:rsidRDefault="002944F3" w:rsidP="005C2D94">
      <w:pPr>
        <w:pStyle w:val="vieta1"/>
      </w:pPr>
      <w:r w:rsidRPr="00837C4E">
        <w:rPr>
          <w:rStyle w:val="nombresCar"/>
        </w:rPr>
        <w:t xml:space="preserve">Barra de </w:t>
      </w:r>
      <w:r w:rsidR="00837C4E">
        <w:rPr>
          <w:rStyle w:val="nombresCar"/>
        </w:rPr>
        <w:t>programación del centro</w:t>
      </w:r>
      <w:r>
        <w:rPr>
          <w:b/>
        </w:rPr>
        <w:t xml:space="preserve">: </w:t>
      </w:r>
      <w:r w:rsidR="00405CA8">
        <w:t>se muestra</w:t>
      </w:r>
      <w:r>
        <w:t xml:space="preserve"> </w:t>
      </w:r>
      <w:r w:rsidR="00837C4E">
        <w:t>la programación del centro para el día de hoy</w:t>
      </w:r>
      <w:r>
        <w:t xml:space="preserve">. </w:t>
      </w:r>
      <w:r w:rsidR="00325427">
        <w:t>Así estarás</w:t>
      </w:r>
      <w:r>
        <w:t xml:space="preserve"> enterado de los que sucede ese día en el </w:t>
      </w:r>
      <w:r w:rsidR="00325427">
        <w:t>colegio</w:t>
      </w:r>
      <w:r>
        <w:t>.</w:t>
      </w:r>
      <w:r w:rsidR="00837C4E">
        <w:t xml:space="preserve"> Al pulsar en el icono </w:t>
      </w:r>
      <w:r w:rsidR="00BC044A">
        <w:rPr>
          <w:noProof/>
        </w:rPr>
        <w:drawing>
          <wp:inline distT="0" distB="0" distL="0" distR="0">
            <wp:extent cx="152400" cy="171450"/>
            <wp:effectExtent l="0" t="0" r="0" b="0"/>
            <wp:docPr id="22" name="Imagen 22" descr="050 icono cuadrante 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50 icono cuadrante m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C4E">
        <w:t xml:space="preserve">  </w:t>
      </w:r>
      <w:r w:rsidR="00405CA8">
        <w:t>se accede a</w:t>
      </w:r>
      <w:r w:rsidR="00837C4E">
        <w:t>l cuadrante mensual de la programación del centro</w:t>
      </w:r>
    </w:p>
    <w:p w:rsidR="002944F3" w:rsidRDefault="00BC044A" w:rsidP="002944F3">
      <w:r>
        <w:rPr>
          <w:noProof/>
        </w:rPr>
        <w:drawing>
          <wp:inline distT="0" distB="0" distL="0" distR="0">
            <wp:extent cx="5400675" cy="266700"/>
            <wp:effectExtent l="0" t="0" r="0" b="0"/>
            <wp:docPr id="23" name="Imagen 23" descr="012 barra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2 barra de aviso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EC" w:rsidRDefault="000F31EC" w:rsidP="002944F3"/>
    <w:p w:rsidR="00BF6B94" w:rsidRDefault="002944F3" w:rsidP="005C2D94">
      <w:pPr>
        <w:pStyle w:val="vieta1"/>
      </w:pPr>
      <w:r w:rsidRPr="00837C4E">
        <w:rPr>
          <w:rStyle w:val="nombresCar"/>
        </w:rPr>
        <w:t>Rejilla de organización</w:t>
      </w:r>
      <w:r>
        <w:rPr>
          <w:b/>
        </w:rPr>
        <w:t>:</w:t>
      </w:r>
      <w:r>
        <w:t xml:space="preserve"> en ella aparecen </w:t>
      </w:r>
      <w:r w:rsidR="00405CA8">
        <w:t>las</w:t>
      </w:r>
      <w:r w:rsidR="00325427">
        <w:t xml:space="preserve"> clases </w:t>
      </w:r>
      <w:r w:rsidR="00F62175" w:rsidRPr="00483F3D">
        <w:t>d</w:t>
      </w:r>
      <w:r w:rsidR="00405CA8" w:rsidRPr="00483F3D">
        <w:t>el</w:t>
      </w:r>
      <w:r w:rsidR="00405CA8">
        <w:t xml:space="preserve"> alumno</w:t>
      </w:r>
      <w:r w:rsidR="00BF6B94">
        <w:t>.</w:t>
      </w:r>
    </w:p>
    <w:p w:rsidR="002944F3" w:rsidRDefault="00BC044A" w:rsidP="000D63D3">
      <w:pPr>
        <w:pStyle w:val="vieta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3724275" cy="10477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27" w:rsidRDefault="0063242B" w:rsidP="00325427">
      <w:pPr>
        <w:pStyle w:val="Ttulo2"/>
      </w:pPr>
      <w:bookmarkStart w:id="15" w:name="_Toc316574239"/>
      <w:r>
        <w:t>E</w:t>
      </w:r>
      <w:r w:rsidR="006F4336">
        <w:t>ventos</w:t>
      </w:r>
      <w:r w:rsidR="00325427">
        <w:t xml:space="preserve"> de clase</w:t>
      </w:r>
      <w:bookmarkEnd w:id="15"/>
    </w:p>
    <w:p w:rsidR="00325427" w:rsidRDefault="00BC044A" w:rsidP="00325427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116840</wp:posOffset>
            </wp:positionV>
            <wp:extent cx="1143000" cy="515620"/>
            <wp:effectExtent l="0" t="0" r="0" b="0"/>
            <wp:wrapSquare wrapText="bothSides"/>
            <wp:docPr id="97" name="Imagen 97" descr="007_burbuja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07_burbuja clas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27">
        <w:t xml:space="preserve">En las burbujas de las clases </w:t>
      </w:r>
      <w:r w:rsidR="000351CF">
        <w:t>se pueden</w:t>
      </w:r>
      <w:r w:rsidR="00325427">
        <w:t xml:space="preserve"> ver las tareas, exámenes o recordatorios que haya programado </w:t>
      </w:r>
      <w:r w:rsidR="000351CF">
        <w:t>el</w:t>
      </w:r>
      <w:r w:rsidR="00325427">
        <w:t xml:space="preserve"> profesor para ese día. También aparecerá un icono indicando si el profesor ha registrado alguna incidencia.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04"/>
        <w:gridCol w:w="4200"/>
      </w:tblGrid>
      <w:tr w:rsidR="00B27876" w:rsidRPr="00B27876" w:rsidTr="007E2CF4">
        <w:tc>
          <w:tcPr>
            <w:tcW w:w="4428" w:type="dxa"/>
            <w:shd w:val="clear" w:color="auto" w:fill="auto"/>
          </w:tcPr>
          <w:p w:rsidR="00B27876" w:rsidRPr="00B27876" w:rsidRDefault="00B27876" w:rsidP="00634937">
            <w:r w:rsidRPr="00B27876">
              <w:t>Al pulsar sobre la burbuja aparecerá detallada la programación del profesor y el estado que el alumno ha marcado para cada uno de los ítems. Además aparecerán las incidencias registradas durante la clase.</w:t>
            </w:r>
          </w:p>
        </w:tc>
        <w:tc>
          <w:tcPr>
            <w:tcW w:w="4216" w:type="dxa"/>
            <w:shd w:val="clear" w:color="auto" w:fill="auto"/>
          </w:tcPr>
          <w:p w:rsidR="00B27876" w:rsidRPr="00B27876" w:rsidRDefault="00BC044A" w:rsidP="007E2CF4">
            <w:pPr>
              <w:jc w:val="center"/>
            </w:pPr>
            <w:r w:rsidRPr="007E2CF4">
              <w:rPr>
                <w:noProof/>
                <w:color w:val="FF0000"/>
              </w:rPr>
              <w:drawing>
                <wp:inline distT="0" distB="0" distL="0" distR="0">
                  <wp:extent cx="2305050" cy="1714500"/>
                  <wp:effectExtent l="0" t="0" r="0" b="0"/>
                  <wp:docPr id="25" name="Imagen 25" descr="012_evento cl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12_evento cl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876" w:rsidRDefault="005626E4" w:rsidP="00B27876">
      <w:pPr>
        <w:pStyle w:val="Ttulo1"/>
      </w:pPr>
      <w:bookmarkStart w:id="16" w:name="_Toc316574240"/>
      <w:r>
        <w:lastRenderedPageBreak/>
        <w:t>Entrevistas con el profesor</w:t>
      </w:r>
      <w:bookmarkEnd w:id="16"/>
    </w:p>
    <w:p w:rsidR="00B27876" w:rsidRDefault="00B27876" w:rsidP="00B27876">
      <w:r>
        <w:t xml:space="preserve">En la opción de </w:t>
      </w:r>
      <w:r w:rsidRPr="00B27876">
        <w:rPr>
          <w:rStyle w:val="nombresCar"/>
        </w:rPr>
        <w:t>Entrevistas</w:t>
      </w:r>
      <w:r>
        <w:t xml:space="preserve"> aparecen las tutorías a las que el padre ha sido convocado por el profesor:</w:t>
      </w:r>
    </w:p>
    <w:p w:rsidR="00B27876" w:rsidRDefault="00BC044A" w:rsidP="00B27876">
      <w:r>
        <w:rPr>
          <w:noProof/>
        </w:rPr>
        <w:drawing>
          <wp:inline distT="0" distB="0" distL="0" distR="0">
            <wp:extent cx="5153025" cy="1733550"/>
            <wp:effectExtent l="0" t="0" r="0" b="0"/>
            <wp:docPr id="26" name="Imagen 26" descr="014_entrev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4_entrevista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76" w:rsidRDefault="00B27876" w:rsidP="00B27876">
      <w:r>
        <w:t>Al pulsar sobre la entrevista</w:t>
      </w:r>
      <w:r w:rsidR="002250AD">
        <w:t xml:space="preserve"> se desplegará una ventana desde donde se pueden consultar los detalles, y dado el caso, se puede rechazar.</w:t>
      </w:r>
    </w:p>
    <w:p w:rsidR="002250AD" w:rsidRDefault="00BC044A" w:rsidP="002250AD">
      <w:pPr>
        <w:jc w:val="center"/>
      </w:pPr>
      <w:r>
        <w:rPr>
          <w:noProof/>
        </w:rPr>
        <w:drawing>
          <wp:inline distT="0" distB="0" distL="0" distR="0">
            <wp:extent cx="2486025" cy="1257300"/>
            <wp:effectExtent l="0" t="0" r="0" b="0"/>
            <wp:docPr id="27" name="Imagen 27" descr="013_rechazar entre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13_rechazar entrevist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27" w:rsidRDefault="002250AD" w:rsidP="00325427">
      <w:pPr>
        <w:pStyle w:val="Ttulo1"/>
      </w:pPr>
      <w:bookmarkStart w:id="17" w:name="_Toc316574241"/>
      <w:r>
        <w:t>Mi Espacio</w:t>
      </w:r>
      <w:bookmarkEnd w:id="17"/>
    </w:p>
    <w:p w:rsidR="00325427" w:rsidRDefault="00325427" w:rsidP="00325427">
      <w:pPr>
        <w:pStyle w:val="Ttulo2"/>
      </w:pPr>
      <w:bookmarkStart w:id="18" w:name="_Toc316574242"/>
      <w:r>
        <w:t>Mensajes</w:t>
      </w:r>
      <w:bookmarkEnd w:id="18"/>
    </w:p>
    <w:p w:rsidR="00325427" w:rsidRDefault="002250AD" w:rsidP="006F4336">
      <w:r>
        <w:t>Con esta opción p</w:t>
      </w:r>
      <w:r w:rsidR="00DE0C06">
        <w:t>uede</w:t>
      </w:r>
      <w:r w:rsidR="00325427">
        <w:t xml:space="preserve"> enviar mensajes de corr</w:t>
      </w:r>
      <w:r>
        <w:t>eo electrónico a otros usuarios de la plataforma.</w:t>
      </w:r>
    </w:p>
    <w:p w:rsidR="002250AD" w:rsidRDefault="00BC044A" w:rsidP="002250AD">
      <w:pPr>
        <w:jc w:val="center"/>
      </w:pPr>
      <w:r>
        <w:rPr>
          <w:noProof/>
        </w:rPr>
        <w:drawing>
          <wp:inline distT="0" distB="0" distL="0" distR="0">
            <wp:extent cx="1143000" cy="685800"/>
            <wp:effectExtent l="0" t="0" r="0" b="0"/>
            <wp:docPr id="28" name="Imagen 28" descr="003_mens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3_mensaj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AD" w:rsidRDefault="005626E4" w:rsidP="002250AD">
      <w:pPr>
        <w:pStyle w:val="Ttulo2"/>
      </w:pPr>
      <w:r>
        <w:br w:type="page"/>
      </w:r>
      <w:bookmarkStart w:id="19" w:name="_Toc316574243"/>
      <w:r w:rsidR="002250AD">
        <w:lastRenderedPageBreak/>
        <w:t>Reuniones</w:t>
      </w:r>
      <w:bookmarkEnd w:id="19"/>
    </w:p>
    <w:p w:rsidR="005626E4" w:rsidRDefault="005626E4" w:rsidP="005626E4">
      <w:r>
        <w:t xml:space="preserve">En la opción de </w:t>
      </w:r>
      <w:r>
        <w:rPr>
          <w:rStyle w:val="nombresCar"/>
        </w:rPr>
        <w:t>Reuniones</w:t>
      </w:r>
      <w:r>
        <w:t xml:space="preserve"> aparecen las reuniones a las que el padre ha sido convocado:</w:t>
      </w:r>
    </w:p>
    <w:p w:rsidR="002250AD" w:rsidRDefault="00BC044A" w:rsidP="002250AD">
      <w:r>
        <w:rPr>
          <w:noProof/>
        </w:rPr>
        <w:drawing>
          <wp:inline distT="0" distB="0" distL="0" distR="0">
            <wp:extent cx="5400675" cy="1562100"/>
            <wp:effectExtent l="0" t="0" r="0" b="0"/>
            <wp:docPr id="29" name="Imagen 29" descr="016_reun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16_reunion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E4" w:rsidRDefault="005626E4" w:rsidP="005626E4">
      <w:r>
        <w:t>Al pulsar sobre la reunión se desplegará una ventana desde donde se pueden consultar los detalles, y dado el caso, se puede rechazar.</w:t>
      </w:r>
    </w:p>
    <w:p w:rsidR="005626E4" w:rsidRPr="002250AD" w:rsidRDefault="00BC044A" w:rsidP="005626E4">
      <w:pPr>
        <w:jc w:val="center"/>
      </w:pPr>
      <w:r>
        <w:rPr>
          <w:noProof/>
        </w:rPr>
        <w:drawing>
          <wp:inline distT="0" distB="0" distL="0" distR="0">
            <wp:extent cx="2352675" cy="12573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AD" w:rsidRDefault="002250AD" w:rsidP="002250AD">
      <w:pPr>
        <w:pStyle w:val="Ttulo2"/>
      </w:pPr>
      <w:bookmarkStart w:id="20" w:name="_Toc316574244"/>
      <w:r>
        <w:rPr>
          <w:noProof/>
        </w:rPr>
        <w:t>Mis datos</w:t>
      </w:r>
      <w:bookmarkEnd w:id="20"/>
    </w:p>
    <w:p w:rsidR="00BF6B94" w:rsidRDefault="002250AD" w:rsidP="00325427">
      <w:r>
        <w:t xml:space="preserve">Desde esta opción se pueden actualizar los datos personales, económicos y familiares. </w:t>
      </w:r>
    </w:p>
    <w:p w:rsidR="002250AD" w:rsidRPr="00325427" w:rsidRDefault="00BC044A" w:rsidP="002250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421005</wp:posOffset>
                </wp:positionV>
                <wp:extent cx="1257300" cy="914400"/>
                <wp:effectExtent l="13335" t="6985" r="339090" b="31115"/>
                <wp:wrapNone/>
                <wp:docPr id="3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wedgeEllipseCallout">
                          <a:avLst>
                            <a:gd name="adj1" fmla="val 74745"/>
                            <a:gd name="adj2" fmla="val 50903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43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0AD" w:rsidRPr="00DD294F" w:rsidRDefault="002250AD" w:rsidP="00DD294F">
                            <w:pPr>
                              <w:pStyle w:val="bocadillo"/>
                            </w:pPr>
                            <w:r>
                              <w:rPr>
                                <w:noProof/>
                              </w:rPr>
                              <w:t>Selecciona el idioma en el que visualizar la plataforma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47" type="#_x0000_t63" style="position:absolute;left:0;text-align:left;margin-left:-18pt;margin-top:33.15pt;width:99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" adj="26945,21795" fillcolor="#ff9" strokecolor="#004375">
                <v:textbox>
                  <w:txbxContent>
                    <w:p w:rsidR="002250AD" w:rsidRPr="00DD294F" w:rsidRDefault="002250AD" w:rsidP="00DD294F">
                      <w:pPr>
                        <w:pStyle w:val="bocadillo"/>
                      </w:pPr>
                      <w:r>
                        <w:rPr>
                          <w:noProof/>
                        </w:rPr>
                        <w:t>Selecciona el idioma en el que visualizar la plataforma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781425" cy="2695575"/>
            <wp:effectExtent l="0" t="0" r="0" b="0"/>
            <wp:docPr id="31" name="Imagen 31" descr="015_mis d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15_mis dato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0AD" w:rsidRPr="00325427">
      <w:headerReference w:type="default" r:id="rId44"/>
      <w:footerReference w:type="default" r:id="rId4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CF4" w:rsidRDefault="007E2CF4">
      <w:pPr>
        <w:spacing w:before="0" w:after="0"/>
      </w:pPr>
      <w:r>
        <w:separator/>
      </w:r>
    </w:p>
  </w:endnote>
  <w:endnote w:type="continuationSeparator" w:id="0">
    <w:p w:rsidR="007E2CF4" w:rsidRDefault="007E2C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F3C" w:rsidRPr="00455554" w:rsidRDefault="00217F3C" w:rsidP="00217F3C">
    <w:pPr>
      <w:pStyle w:val="Piedepgina"/>
      <w:jc w:val="center"/>
      <w:rPr>
        <w:szCs w:val="18"/>
      </w:rPr>
    </w:pPr>
    <w:r>
      <w:rPr>
        <w:rStyle w:val="Nmerodepgina"/>
        <w:szCs w:val="18"/>
      </w:rPr>
      <w:tab/>
    </w:r>
    <w:r>
      <w:rPr>
        <w:rStyle w:val="Nmerodepgina"/>
        <w:szCs w:val="18"/>
      </w:rPr>
      <w:tab/>
    </w:r>
    <w:r>
      <w:rPr>
        <w:rStyle w:val="Nmerodepgina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F3C" w:rsidRDefault="00BC044A" w:rsidP="002F020A">
    <w:pPr>
      <w:pStyle w:val="Piedepgina"/>
      <w:jc w:val="center"/>
      <w:rPr>
        <w:rStyle w:val="Nmerodepgina"/>
        <w:rFonts w:cs="Arial"/>
        <w:sz w:val="16"/>
        <w:szCs w:val="16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13970</wp:posOffset>
              </wp:positionH>
              <wp:positionV relativeFrom="paragraph">
                <wp:posOffset>301625</wp:posOffset>
              </wp:positionV>
              <wp:extent cx="5372100" cy="0"/>
              <wp:effectExtent l="8255" t="13970" r="10795" b="508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D1A7D4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3.75pt" to="424.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dj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"/>
          </w:pict>
        </mc:Fallback>
      </mc:AlternateContent>
    </w:r>
  </w:p>
  <w:p w:rsidR="00217F3C" w:rsidRPr="00F86B23" w:rsidRDefault="00217F3C" w:rsidP="002F020A">
    <w:pPr>
      <w:pStyle w:val="Piedepgina"/>
      <w:jc w:val="center"/>
      <w:rPr>
        <w:sz w:val="16"/>
        <w:szCs w:val="16"/>
      </w:rPr>
    </w:pPr>
    <w:r w:rsidRPr="00F86B23">
      <w:rPr>
        <w:rStyle w:val="Nmerodepgina"/>
        <w:rFonts w:cs="Arial"/>
        <w:sz w:val="16"/>
        <w:szCs w:val="16"/>
      </w:rPr>
      <w:t>©</w:t>
    </w:r>
    <w:r w:rsidRPr="00F86B23">
      <w:rPr>
        <w:rStyle w:val="Nmerodepgina"/>
        <w:sz w:val="16"/>
        <w:szCs w:val="16"/>
      </w:rPr>
      <w:t xml:space="preserve"> Grupo SM</w:t>
    </w:r>
    <w:r>
      <w:rPr>
        <w:rStyle w:val="Nmerodepgina"/>
        <w:szCs w:val="18"/>
      </w:rPr>
      <w:tab/>
    </w:r>
    <w:r>
      <w:rPr>
        <w:rStyle w:val="Nmerodepgina"/>
        <w:szCs w:val="18"/>
      </w:rPr>
      <w:tab/>
    </w:r>
    <w:r w:rsidRPr="00137CAA">
      <w:rPr>
        <w:rStyle w:val="Nmerodepgina"/>
        <w:sz w:val="16"/>
        <w:szCs w:val="16"/>
      </w:rPr>
      <w:t xml:space="preserve">Pág. </w:t>
    </w:r>
    <w:r w:rsidRPr="00137CAA">
      <w:rPr>
        <w:rStyle w:val="Nmerodepgina"/>
        <w:sz w:val="16"/>
        <w:szCs w:val="16"/>
      </w:rPr>
      <w:fldChar w:fldCharType="begin"/>
    </w:r>
    <w:r w:rsidRPr="00137CAA">
      <w:rPr>
        <w:rStyle w:val="Nmerodepgina"/>
        <w:sz w:val="16"/>
        <w:szCs w:val="16"/>
      </w:rPr>
      <w:instrText xml:space="preserve"> PAGE </w:instrText>
    </w:r>
    <w:r w:rsidRPr="00137CAA">
      <w:rPr>
        <w:rStyle w:val="Nmerodepgina"/>
        <w:sz w:val="16"/>
        <w:szCs w:val="16"/>
      </w:rPr>
      <w:fldChar w:fldCharType="separate"/>
    </w:r>
    <w:r w:rsidR="00BC044A">
      <w:rPr>
        <w:rStyle w:val="Nmerodepgina"/>
        <w:noProof/>
        <w:sz w:val="16"/>
        <w:szCs w:val="16"/>
      </w:rPr>
      <w:t>15</w:t>
    </w:r>
    <w:r w:rsidRPr="00137CAA">
      <w:rPr>
        <w:rStyle w:val="Nmerodepgina"/>
        <w:sz w:val="16"/>
        <w:szCs w:val="16"/>
      </w:rPr>
      <w:fldChar w:fldCharType="end"/>
    </w:r>
    <w:r w:rsidRPr="00137CAA">
      <w:rPr>
        <w:rStyle w:val="Nmerodepgina"/>
        <w:sz w:val="16"/>
        <w:szCs w:val="16"/>
      </w:rPr>
      <w:t xml:space="preserve"> de </w:t>
    </w:r>
    <w:r w:rsidRPr="00137CAA">
      <w:rPr>
        <w:rStyle w:val="Nmerodepgina"/>
        <w:sz w:val="16"/>
        <w:szCs w:val="16"/>
      </w:rPr>
      <w:fldChar w:fldCharType="begin"/>
    </w:r>
    <w:r w:rsidRPr="00137CAA">
      <w:rPr>
        <w:rStyle w:val="Nmerodepgina"/>
        <w:sz w:val="16"/>
        <w:szCs w:val="16"/>
      </w:rPr>
      <w:instrText xml:space="preserve"> NUMPAGES </w:instrText>
    </w:r>
    <w:r w:rsidRPr="00137CAA">
      <w:rPr>
        <w:rStyle w:val="Nmerodepgina"/>
        <w:sz w:val="16"/>
        <w:szCs w:val="16"/>
      </w:rPr>
      <w:fldChar w:fldCharType="separate"/>
    </w:r>
    <w:r w:rsidR="00BC044A">
      <w:rPr>
        <w:rStyle w:val="Nmerodepgina"/>
        <w:noProof/>
        <w:sz w:val="16"/>
        <w:szCs w:val="16"/>
      </w:rPr>
      <w:t>15</w:t>
    </w:r>
    <w:r w:rsidRPr="00137CAA">
      <w:rPr>
        <w:rStyle w:val="Nmerodepgi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CF4" w:rsidRDefault="007E2CF4">
      <w:pPr>
        <w:spacing w:before="0" w:after="0"/>
      </w:pPr>
      <w:r>
        <w:separator/>
      </w:r>
    </w:p>
  </w:footnote>
  <w:footnote w:type="continuationSeparator" w:id="0">
    <w:p w:rsidR="007E2CF4" w:rsidRDefault="007E2C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F3C" w:rsidRPr="00C13DDB" w:rsidRDefault="00217F3C" w:rsidP="00217F3C">
    <w:pPr>
      <w:pStyle w:val="Encabezado"/>
      <w:spacing w:before="0"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504"/>
    </w:tblGrid>
    <w:tr w:rsidR="00217F3C" w:rsidRPr="00187F96">
      <w:trPr>
        <w:trHeight w:val="855"/>
      </w:trPr>
      <w:tc>
        <w:tcPr>
          <w:tcW w:w="8568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:rsidR="00217F3C" w:rsidRPr="00187F96" w:rsidRDefault="009638AA" w:rsidP="00187F96">
          <w:pPr>
            <w:pStyle w:val="Encabezado"/>
            <w:spacing w:before="120" w:after="120"/>
            <w:jc w:val="left"/>
            <w:rPr>
              <w:b/>
              <w:color w:val="000000"/>
              <w:szCs w:val="22"/>
            </w:rPr>
          </w:pPr>
          <w:r>
            <w:rPr>
              <w:b/>
              <w:color w:val="000000"/>
              <w:szCs w:val="22"/>
            </w:rPr>
            <w:t>GUÍA DE LA FAMILIA</w:t>
          </w:r>
        </w:p>
        <w:p w:rsidR="00217F3C" w:rsidRPr="00187F96" w:rsidRDefault="00217F3C" w:rsidP="00187F96">
          <w:pPr>
            <w:pStyle w:val="Encabezado"/>
            <w:jc w:val="left"/>
            <w:rPr>
              <w:b/>
              <w:color w:val="000000"/>
              <w:szCs w:val="22"/>
            </w:rPr>
          </w:pPr>
          <w:r w:rsidRPr="00187F96">
            <w:rPr>
              <w:b/>
              <w:color w:val="203E80"/>
              <w:sz w:val="20"/>
              <w:szCs w:val="20"/>
            </w:rPr>
            <w:t>Guía rápida</w:t>
          </w:r>
        </w:p>
      </w:tc>
    </w:tr>
  </w:tbl>
  <w:p w:rsidR="00217F3C" w:rsidRDefault="00217F3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02A46"/>
    <w:multiLevelType w:val="multilevel"/>
    <w:tmpl w:val="6772D820"/>
    <w:lvl w:ilvl="0">
      <w:start w:val="1"/>
      <w:numFmt w:val="bullet"/>
      <w:pStyle w:val="vieta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4375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203E8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203E8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0AC37E5E"/>
    <w:multiLevelType w:val="hybridMultilevel"/>
    <w:tmpl w:val="D58047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51ADC"/>
    <w:multiLevelType w:val="hybridMultilevel"/>
    <w:tmpl w:val="002AB8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231DB"/>
    <w:multiLevelType w:val="hybridMultilevel"/>
    <w:tmpl w:val="45C288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4508A2"/>
    <w:multiLevelType w:val="hybridMultilevel"/>
    <w:tmpl w:val="80D8610A"/>
    <w:lvl w:ilvl="0" w:tplc="8EBE8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BA1AF6"/>
    <w:multiLevelType w:val="hybridMultilevel"/>
    <w:tmpl w:val="3FC245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E677B4"/>
    <w:multiLevelType w:val="hybridMultilevel"/>
    <w:tmpl w:val="A5C03F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0058B2"/>
    <w:multiLevelType w:val="hybridMultilevel"/>
    <w:tmpl w:val="45C288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016921"/>
    <w:multiLevelType w:val="hybridMultilevel"/>
    <w:tmpl w:val="131C81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C6EBF"/>
    <w:multiLevelType w:val="hybridMultilevel"/>
    <w:tmpl w:val="40D81C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E2D83"/>
    <w:multiLevelType w:val="hybridMultilevel"/>
    <w:tmpl w:val="5CD4CE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DB4B23"/>
    <w:multiLevelType w:val="hybridMultilevel"/>
    <w:tmpl w:val="AA28573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F16A05"/>
    <w:multiLevelType w:val="multilevel"/>
    <w:tmpl w:val="1A8238E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4375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203E8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203E8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384901B4"/>
    <w:multiLevelType w:val="hybridMultilevel"/>
    <w:tmpl w:val="73CE0C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EF5D5B"/>
    <w:multiLevelType w:val="hybridMultilevel"/>
    <w:tmpl w:val="3FC245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4F2302"/>
    <w:multiLevelType w:val="multilevel"/>
    <w:tmpl w:val="A5903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03E8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203E80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203E8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49B97086"/>
    <w:multiLevelType w:val="hybridMultilevel"/>
    <w:tmpl w:val="261EB962"/>
    <w:lvl w:ilvl="0" w:tplc="1696D5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5A7247"/>
    <w:multiLevelType w:val="multilevel"/>
    <w:tmpl w:val="AC864164"/>
    <w:lvl w:ilvl="0">
      <w:start w:val="1"/>
      <w:numFmt w:val="decimal"/>
      <w:pStyle w:val="Ttulo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03E80"/>
        <w:sz w:val="32"/>
        <w:szCs w:val="32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203E80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203E8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55FA2A5F"/>
    <w:multiLevelType w:val="hybridMultilevel"/>
    <w:tmpl w:val="483A70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8837D4"/>
    <w:multiLevelType w:val="hybridMultilevel"/>
    <w:tmpl w:val="1F880DC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24408A"/>
    <w:multiLevelType w:val="multilevel"/>
    <w:tmpl w:val="6BBC96C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  <w:color w:val="203E8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203E8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203E8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5B8D7D06"/>
    <w:multiLevelType w:val="hybridMultilevel"/>
    <w:tmpl w:val="BC4417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27B1D"/>
    <w:multiLevelType w:val="hybridMultilevel"/>
    <w:tmpl w:val="D6A2A1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8B35BD"/>
    <w:multiLevelType w:val="hybridMultilevel"/>
    <w:tmpl w:val="45C288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045803"/>
    <w:multiLevelType w:val="hybridMultilevel"/>
    <w:tmpl w:val="8F682E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6F7651"/>
    <w:multiLevelType w:val="hybridMultilevel"/>
    <w:tmpl w:val="A3685262"/>
    <w:lvl w:ilvl="0" w:tplc="1696D5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696D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085C74"/>
    <w:multiLevelType w:val="hybridMultilevel"/>
    <w:tmpl w:val="4762EA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850644"/>
    <w:multiLevelType w:val="multilevel"/>
    <w:tmpl w:val="6BBC96C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  <w:color w:val="203E8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203E8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203E8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722F33EF"/>
    <w:multiLevelType w:val="hybridMultilevel"/>
    <w:tmpl w:val="45C288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2F56EA5"/>
    <w:multiLevelType w:val="hybridMultilevel"/>
    <w:tmpl w:val="0D16405A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78E95490"/>
    <w:multiLevelType w:val="hybridMultilevel"/>
    <w:tmpl w:val="483A70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382509"/>
    <w:multiLevelType w:val="multilevel"/>
    <w:tmpl w:val="EE6AED2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4375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203E8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203E8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7D0F0D12"/>
    <w:multiLevelType w:val="hybridMultilevel"/>
    <w:tmpl w:val="01F2E7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3"/>
  </w:num>
  <w:num w:numId="4">
    <w:abstractNumId w:val="17"/>
  </w:num>
  <w:num w:numId="5">
    <w:abstractNumId w:val="32"/>
  </w:num>
  <w:num w:numId="6">
    <w:abstractNumId w:val="6"/>
  </w:num>
  <w:num w:numId="7">
    <w:abstractNumId w:val="13"/>
  </w:num>
  <w:num w:numId="8">
    <w:abstractNumId w:val="10"/>
  </w:num>
  <w:num w:numId="9">
    <w:abstractNumId w:val="2"/>
  </w:num>
  <w:num w:numId="10">
    <w:abstractNumId w:val="26"/>
  </w:num>
  <w:num w:numId="11">
    <w:abstractNumId w:val="21"/>
  </w:num>
  <w:num w:numId="12">
    <w:abstractNumId w:val="5"/>
  </w:num>
  <w:num w:numId="13">
    <w:abstractNumId w:val="14"/>
  </w:num>
  <w:num w:numId="14">
    <w:abstractNumId w:val="9"/>
  </w:num>
  <w:num w:numId="15">
    <w:abstractNumId w:val="18"/>
  </w:num>
  <w:num w:numId="16">
    <w:abstractNumId w:val="24"/>
  </w:num>
  <w:num w:numId="17">
    <w:abstractNumId w:val="30"/>
  </w:num>
  <w:num w:numId="18">
    <w:abstractNumId w:val="8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23"/>
  </w:num>
  <w:num w:numId="22">
    <w:abstractNumId w:val="7"/>
  </w:num>
  <w:num w:numId="23">
    <w:abstractNumId w:val="11"/>
  </w:num>
  <w:num w:numId="24">
    <w:abstractNumId w:val="22"/>
  </w:num>
  <w:num w:numId="25">
    <w:abstractNumId w:val="1"/>
  </w:num>
  <w:num w:numId="26">
    <w:abstractNumId w:val="15"/>
  </w:num>
  <w:num w:numId="27">
    <w:abstractNumId w:val="19"/>
  </w:num>
  <w:num w:numId="28">
    <w:abstractNumId w:val="16"/>
  </w:num>
  <w:num w:numId="29">
    <w:abstractNumId w:val="17"/>
  </w:num>
  <w:num w:numId="30">
    <w:abstractNumId w:val="17"/>
  </w:num>
  <w:num w:numId="31">
    <w:abstractNumId w:val="17"/>
  </w:num>
  <w:num w:numId="32">
    <w:abstractNumId w:val="20"/>
  </w:num>
  <w:num w:numId="33">
    <w:abstractNumId w:val="27"/>
  </w:num>
  <w:num w:numId="34">
    <w:abstractNumId w:val="0"/>
  </w:num>
  <w:num w:numId="35">
    <w:abstractNumId w:val="0"/>
  </w:num>
  <w:num w:numId="36">
    <w:abstractNumId w:val="17"/>
  </w:num>
  <w:num w:numId="37">
    <w:abstractNumId w:val="0"/>
  </w:num>
  <w:num w:numId="38">
    <w:abstractNumId w:val="31"/>
  </w:num>
  <w:num w:numId="39">
    <w:abstractNumId w:val="12"/>
  </w:num>
  <w:num w:numId="40">
    <w:abstractNumId w:val="17"/>
  </w:num>
  <w:num w:numId="41">
    <w:abstractNumId w:val="29"/>
  </w:num>
  <w:num w:numId="42">
    <w:abstractNumId w:val="4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>
      <o:colormru v:ext="edit" colors="#00437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BB5"/>
    <w:rsid w:val="000067C1"/>
    <w:rsid w:val="00020C20"/>
    <w:rsid w:val="00031005"/>
    <w:rsid w:val="000351CF"/>
    <w:rsid w:val="000524F5"/>
    <w:rsid w:val="00061F9F"/>
    <w:rsid w:val="00067B26"/>
    <w:rsid w:val="00077F7C"/>
    <w:rsid w:val="000A1CC8"/>
    <w:rsid w:val="000B0C57"/>
    <w:rsid w:val="000B1157"/>
    <w:rsid w:val="000B7719"/>
    <w:rsid w:val="000C5D9A"/>
    <w:rsid w:val="000C699B"/>
    <w:rsid w:val="000D63D3"/>
    <w:rsid w:val="000E7C6A"/>
    <w:rsid w:val="000F31EC"/>
    <w:rsid w:val="000F6027"/>
    <w:rsid w:val="00100550"/>
    <w:rsid w:val="001044E0"/>
    <w:rsid w:val="00120F93"/>
    <w:rsid w:val="001244DE"/>
    <w:rsid w:val="0012591F"/>
    <w:rsid w:val="00127F3C"/>
    <w:rsid w:val="00130900"/>
    <w:rsid w:val="00130B2D"/>
    <w:rsid w:val="00140759"/>
    <w:rsid w:val="00140D75"/>
    <w:rsid w:val="0015117A"/>
    <w:rsid w:val="00157525"/>
    <w:rsid w:val="00161728"/>
    <w:rsid w:val="00162C9E"/>
    <w:rsid w:val="0016665D"/>
    <w:rsid w:val="00175E23"/>
    <w:rsid w:val="00182326"/>
    <w:rsid w:val="001869F4"/>
    <w:rsid w:val="00187F96"/>
    <w:rsid w:val="00196B0A"/>
    <w:rsid w:val="001B5F20"/>
    <w:rsid w:val="001B74AC"/>
    <w:rsid w:val="001C0337"/>
    <w:rsid w:val="001C4AF8"/>
    <w:rsid w:val="001E186F"/>
    <w:rsid w:val="001E5AA8"/>
    <w:rsid w:val="00201B42"/>
    <w:rsid w:val="002104FA"/>
    <w:rsid w:val="00211740"/>
    <w:rsid w:val="00217F3C"/>
    <w:rsid w:val="002250AD"/>
    <w:rsid w:val="002320EF"/>
    <w:rsid w:val="00232A24"/>
    <w:rsid w:val="0024078B"/>
    <w:rsid w:val="002527B0"/>
    <w:rsid w:val="00260BB5"/>
    <w:rsid w:val="00261D4D"/>
    <w:rsid w:val="00265FF2"/>
    <w:rsid w:val="00271B91"/>
    <w:rsid w:val="002746FB"/>
    <w:rsid w:val="00286989"/>
    <w:rsid w:val="002930E5"/>
    <w:rsid w:val="002944F3"/>
    <w:rsid w:val="002A10E9"/>
    <w:rsid w:val="002A241F"/>
    <w:rsid w:val="002A72F8"/>
    <w:rsid w:val="002B20EB"/>
    <w:rsid w:val="002D1C6B"/>
    <w:rsid w:val="002D751B"/>
    <w:rsid w:val="002D7A0F"/>
    <w:rsid w:val="002E5C47"/>
    <w:rsid w:val="002E748B"/>
    <w:rsid w:val="002F020A"/>
    <w:rsid w:val="002F034D"/>
    <w:rsid w:val="00302D30"/>
    <w:rsid w:val="0030795C"/>
    <w:rsid w:val="00310CDB"/>
    <w:rsid w:val="00313024"/>
    <w:rsid w:val="00314E49"/>
    <w:rsid w:val="00321469"/>
    <w:rsid w:val="00325427"/>
    <w:rsid w:val="0034017A"/>
    <w:rsid w:val="00352818"/>
    <w:rsid w:val="00360DF0"/>
    <w:rsid w:val="00362885"/>
    <w:rsid w:val="00372893"/>
    <w:rsid w:val="00382069"/>
    <w:rsid w:val="00382DF2"/>
    <w:rsid w:val="00384292"/>
    <w:rsid w:val="0038561B"/>
    <w:rsid w:val="00385888"/>
    <w:rsid w:val="0039606D"/>
    <w:rsid w:val="003A202C"/>
    <w:rsid w:val="003A2D79"/>
    <w:rsid w:val="003B3255"/>
    <w:rsid w:val="003E3D74"/>
    <w:rsid w:val="003E5E89"/>
    <w:rsid w:val="003F2118"/>
    <w:rsid w:val="003F3F4D"/>
    <w:rsid w:val="003F5888"/>
    <w:rsid w:val="00400701"/>
    <w:rsid w:val="00405CA8"/>
    <w:rsid w:val="00405CD3"/>
    <w:rsid w:val="00432503"/>
    <w:rsid w:val="00445628"/>
    <w:rsid w:val="0044571B"/>
    <w:rsid w:val="00461CD4"/>
    <w:rsid w:val="00464D0E"/>
    <w:rsid w:val="004766C0"/>
    <w:rsid w:val="004817EB"/>
    <w:rsid w:val="00483F3D"/>
    <w:rsid w:val="004939B6"/>
    <w:rsid w:val="004C6451"/>
    <w:rsid w:val="004D175B"/>
    <w:rsid w:val="005133B0"/>
    <w:rsid w:val="005212F8"/>
    <w:rsid w:val="005249DE"/>
    <w:rsid w:val="005311B1"/>
    <w:rsid w:val="00552727"/>
    <w:rsid w:val="00557037"/>
    <w:rsid w:val="0056069F"/>
    <w:rsid w:val="00560E97"/>
    <w:rsid w:val="0056119A"/>
    <w:rsid w:val="005626E4"/>
    <w:rsid w:val="005667B5"/>
    <w:rsid w:val="005747A2"/>
    <w:rsid w:val="00584D42"/>
    <w:rsid w:val="00596C79"/>
    <w:rsid w:val="005C0A0A"/>
    <w:rsid w:val="005C2D94"/>
    <w:rsid w:val="005C5B22"/>
    <w:rsid w:val="005D78ED"/>
    <w:rsid w:val="005D7F98"/>
    <w:rsid w:val="005E3E78"/>
    <w:rsid w:val="005F01D7"/>
    <w:rsid w:val="005F3827"/>
    <w:rsid w:val="00611493"/>
    <w:rsid w:val="00630D5C"/>
    <w:rsid w:val="0063242B"/>
    <w:rsid w:val="006326AE"/>
    <w:rsid w:val="00632E83"/>
    <w:rsid w:val="00634937"/>
    <w:rsid w:val="00635EA0"/>
    <w:rsid w:val="00643582"/>
    <w:rsid w:val="00666A94"/>
    <w:rsid w:val="0067036F"/>
    <w:rsid w:val="0068286C"/>
    <w:rsid w:val="0068321B"/>
    <w:rsid w:val="00693253"/>
    <w:rsid w:val="006B4500"/>
    <w:rsid w:val="006D16A1"/>
    <w:rsid w:val="006E4CC8"/>
    <w:rsid w:val="006E78E8"/>
    <w:rsid w:val="006F10DC"/>
    <w:rsid w:val="006F4336"/>
    <w:rsid w:val="006F5A2C"/>
    <w:rsid w:val="006F611B"/>
    <w:rsid w:val="0070041B"/>
    <w:rsid w:val="00707ABE"/>
    <w:rsid w:val="007226DE"/>
    <w:rsid w:val="0075572E"/>
    <w:rsid w:val="00781F5D"/>
    <w:rsid w:val="00791B85"/>
    <w:rsid w:val="007A1D7A"/>
    <w:rsid w:val="007A34FE"/>
    <w:rsid w:val="007C01CE"/>
    <w:rsid w:val="007D0684"/>
    <w:rsid w:val="007E2CF4"/>
    <w:rsid w:val="007F7CA7"/>
    <w:rsid w:val="00812B12"/>
    <w:rsid w:val="00834131"/>
    <w:rsid w:val="008373F3"/>
    <w:rsid w:val="00837C4E"/>
    <w:rsid w:val="00877059"/>
    <w:rsid w:val="00883345"/>
    <w:rsid w:val="008935C2"/>
    <w:rsid w:val="008C12AF"/>
    <w:rsid w:val="008C3058"/>
    <w:rsid w:val="008C7D4E"/>
    <w:rsid w:val="008E4467"/>
    <w:rsid w:val="00901148"/>
    <w:rsid w:val="00907E69"/>
    <w:rsid w:val="00917EEF"/>
    <w:rsid w:val="00921176"/>
    <w:rsid w:val="00927255"/>
    <w:rsid w:val="00930818"/>
    <w:rsid w:val="00945AE3"/>
    <w:rsid w:val="00945D60"/>
    <w:rsid w:val="00962C46"/>
    <w:rsid w:val="009638AA"/>
    <w:rsid w:val="009D33B3"/>
    <w:rsid w:val="009E34CD"/>
    <w:rsid w:val="00A07725"/>
    <w:rsid w:val="00A250F4"/>
    <w:rsid w:val="00A2686A"/>
    <w:rsid w:val="00A443C0"/>
    <w:rsid w:val="00A47857"/>
    <w:rsid w:val="00A47B49"/>
    <w:rsid w:val="00A51367"/>
    <w:rsid w:val="00A5476C"/>
    <w:rsid w:val="00A84271"/>
    <w:rsid w:val="00AA24A3"/>
    <w:rsid w:val="00AC0408"/>
    <w:rsid w:val="00AC42B8"/>
    <w:rsid w:val="00AC7658"/>
    <w:rsid w:val="00AD49D3"/>
    <w:rsid w:val="00AF4EFD"/>
    <w:rsid w:val="00B149F2"/>
    <w:rsid w:val="00B27876"/>
    <w:rsid w:val="00B43C5B"/>
    <w:rsid w:val="00B50512"/>
    <w:rsid w:val="00B54419"/>
    <w:rsid w:val="00B611DA"/>
    <w:rsid w:val="00B631BB"/>
    <w:rsid w:val="00B67F7F"/>
    <w:rsid w:val="00B90885"/>
    <w:rsid w:val="00B9232F"/>
    <w:rsid w:val="00BA405E"/>
    <w:rsid w:val="00BA49BC"/>
    <w:rsid w:val="00BA5FA2"/>
    <w:rsid w:val="00BC044A"/>
    <w:rsid w:val="00BD055C"/>
    <w:rsid w:val="00BD50EE"/>
    <w:rsid w:val="00BD7494"/>
    <w:rsid w:val="00BE4164"/>
    <w:rsid w:val="00BE65EC"/>
    <w:rsid w:val="00BE753E"/>
    <w:rsid w:val="00BE7FB6"/>
    <w:rsid w:val="00BF67C0"/>
    <w:rsid w:val="00BF6B94"/>
    <w:rsid w:val="00C03F6E"/>
    <w:rsid w:val="00C214E9"/>
    <w:rsid w:val="00C53059"/>
    <w:rsid w:val="00C53B7F"/>
    <w:rsid w:val="00C93AFF"/>
    <w:rsid w:val="00CA04D1"/>
    <w:rsid w:val="00CB59C5"/>
    <w:rsid w:val="00CD162A"/>
    <w:rsid w:val="00CD365E"/>
    <w:rsid w:val="00CD715E"/>
    <w:rsid w:val="00CE24CF"/>
    <w:rsid w:val="00CF0BB5"/>
    <w:rsid w:val="00CF5BEA"/>
    <w:rsid w:val="00D05A7F"/>
    <w:rsid w:val="00D063DB"/>
    <w:rsid w:val="00D06AD0"/>
    <w:rsid w:val="00D211B7"/>
    <w:rsid w:val="00D26822"/>
    <w:rsid w:val="00D31EB2"/>
    <w:rsid w:val="00D40767"/>
    <w:rsid w:val="00D439E7"/>
    <w:rsid w:val="00D5235A"/>
    <w:rsid w:val="00D601B6"/>
    <w:rsid w:val="00D60D2C"/>
    <w:rsid w:val="00D61DC2"/>
    <w:rsid w:val="00D62388"/>
    <w:rsid w:val="00D67901"/>
    <w:rsid w:val="00D74C6C"/>
    <w:rsid w:val="00DB7AFB"/>
    <w:rsid w:val="00DC0291"/>
    <w:rsid w:val="00DD294F"/>
    <w:rsid w:val="00DE0C06"/>
    <w:rsid w:val="00DE6932"/>
    <w:rsid w:val="00DF2ED4"/>
    <w:rsid w:val="00E03B2A"/>
    <w:rsid w:val="00E24591"/>
    <w:rsid w:val="00E312DB"/>
    <w:rsid w:val="00E4221B"/>
    <w:rsid w:val="00E54244"/>
    <w:rsid w:val="00E8232E"/>
    <w:rsid w:val="00EC1198"/>
    <w:rsid w:val="00ED0920"/>
    <w:rsid w:val="00ED52FB"/>
    <w:rsid w:val="00EE3F9F"/>
    <w:rsid w:val="00F12EB1"/>
    <w:rsid w:val="00F3533C"/>
    <w:rsid w:val="00F47641"/>
    <w:rsid w:val="00F62175"/>
    <w:rsid w:val="00F66F18"/>
    <w:rsid w:val="00F67316"/>
    <w:rsid w:val="00F71160"/>
    <w:rsid w:val="00F821E2"/>
    <w:rsid w:val="00F85B34"/>
    <w:rsid w:val="00F942D5"/>
    <w:rsid w:val="00F94FF5"/>
    <w:rsid w:val="00FB4D5F"/>
    <w:rsid w:val="00FB69E2"/>
    <w:rsid w:val="00FC1FE4"/>
    <w:rsid w:val="00FD5D44"/>
    <w:rsid w:val="00FE5916"/>
    <w:rsid w:val="00FF1E5D"/>
    <w:rsid w:val="00FF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>
      <o:colormru v:ext="edit" colors="#004375"/>
    </o:shapedefaults>
    <o:shapelayout v:ext="edit">
      <o:idmap v:ext="edit" data="1"/>
      <o:rules v:ext="edit">
        <o:r id="V:Rule1" type="callout" idref="#_x0000_s1127"/>
        <o:r id="V:Rule2" type="callout" idref="#_x0000_s1128"/>
        <o:r id="V:Rule3" type="callout" idref="#_x0000_s1129"/>
        <o:r id="V:Rule4" type="callout" idref="#_x0000_s1130"/>
        <o:r id="V:Rule5" type="callout" idref="#_x0000_s1131"/>
        <o:r id="V:Rule6" type="callout" idref="#_x0000_s1132"/>
        <o:r id="V:Rule7" type="callout" idref="#_x0000_s1133"/>
        <o:r id="V:Rule8" type="callout" idref="#_x0000_s1134"/>
        <o:r id="V:Rule9" type="callout" idref="#_x0000_s1135"/>
        <o:r id="V:Rule10" type="callout" idref="#_x0000_s1136"/>
        <o:r id="V:Rule11" type="callout" idref="#_x0000_s1139"/>
        <o:r id="V:Rule12" type="callout" idref="#_x0000_s1140"/>
        <o:r id="V:Rule13" type="callout" idref="#_x0000_s1141"/>
        <o:r id="V:Rule14" type="callout" idref="#_x0000_s1143"/>
        <o:r id="V:Rule15" type="callout" idref="#_x0000_s1144"/>
        <o:r id="V:Rule16" type="callout" idref="#_x0000_s1146"/>
        <o:r id="V:Rule17" type="callout" idref="#_x0000_s1147"/>
        <o:r id="V:Rule18" type="callout" idref="#_x0000_s1148"/>
        <o:r id="V:Rule19" type="callout" idref="#_x0000_s1149"/>
        <o:r id="V:Rule20" type="callout" idref="#_x0000_s1150"/>
        <o:r id="V:Rule21" type="callout" idref="#_x0000_s1151"/>
        <o:r id="V:Rule22" type="callout" idref="#_x0000_s1154"/>
      </o:rules>
    </o:shapelayout>
  </w:shapeDefaults>
  <w:decimalSymbol w:val=","/>
  <w:listSeparator w:val=";"/>
  <w15:chartTrackingRefBased/>
  <w15:docId w15:val="{4BD889F2-A5BD-4FB1-AEDE-F36CF09A4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20A"/>
    <w:pPr>
      <w:spacing w:before="200" w:after="200"/>
      <w:jc w:val="both"/>
    </w:pPr>
    <w:rPr>
      <w:rFonts w:ascii="Arial" w:hAnsi="Arial"/>
      <w:sz w:val="22"/>
      <w:szCs w:val="24"/>
    </w:rPr>
  </w:style>
  <w:style w:type="paragraph" w:styleId="Ttulo1">
    <w:name w:val="heading 1"/>
    <w:basedOn w:val="Normal"/>
    <w:next w:val="Ttulo2"/>
    <w:link w:val="Ttulo1Car"/>
    <w:autoRedefine/>
    <w:qFormat/>
    <w:rsid w:val="006F4336"/>
    <w:pPr>
      <w:keepNext/>
      <w:numPr>
        <w:numId w:val="4"/>
      </w:numPr>
      <w:spacing w:before="480" w:after="60"/>
      <w:jc w:val="left"/>
      <w:outlineLvl w:val="0"/>
    </w:pPr>
    <w:rPr>
      <w:rFonts w:cs="Arial"/>
      <w:bCs/>
      <w:caps/>
      <w:kern w:val="32"/>
      <w:sz w:val="32"/>
      <w:szCs w:val="32"/>
    </w:rPr>
  </w:style>
  <w:style w:type="paragraph" w:styleId="Ttulo2">
    <w:name w:val="heading 2"/>
    <w:basedOn w:val="Normal"/>
    <w:next w:val="Ttulo3"/>
    <w:autoRedefine/>
    <w:qFormat/>
    <w:rsid w:val="00325427"/>
    <w:pPr>
      <w:keepNext/>
      <w:numPr>
        <w:ilvl w:val="1"/>
        <w:numId w:val="4"/>
      </w:numPr>
      <w:spacing w:before="360" w:after="60"/>
      <w:outlineLvl w:val="1"/>
    </w:pPr>
    <w:rPr>
      <w:rFonts w:cs="Arial"/>
      <w:bCs/>
      <w:iCs/>
      <w:caps/>
      <w:sz w:val="28"/>
      <w:szCs w:val="28"/>
    </w:rPr>
  </w:style>
  <w:style w:type="paragraph" w:styleId="Ttulo3">
    <w:name w:val="heading 3"/>
    <w:basedOn w:val="Normal"/>
    <w:next w:val="Ttulo4"/>
    <w:link w:val="Ttulo3Car"/>
    <w:autoRedefine/>
    <w:qFormat/>
    <w:rsid w:val="00325427"/>
    <w:pPr>
      <w:keepNext/>
      <w:numPr>
        <w:ilvl w:val="2"/>
        <w:numId w:val="4"/>
      </w:numPr>
      <w:spacing w:before="360" w:after="60"/>
      <w:outlineLvl w:val="2"/>
    </w:pPr>
    <w:rPr>
      <w:rFonts w:cs="Arial"/>
      <w:bCs/>
      <w:sz w:val="28"/>
      <w:szCs w:val="26"/>
    </w:rPr>
  </w:style>
  <w:style w:type="paragraph" w:styleId="Ttulo4">
    <w:name w:val="heading 4"/>
    <w:basedOn w:val="Normal"/>
    <w:next w:val="Normal"/>
    <w:link w:val="Ttulo4Car"/>
    <w:autoRedefine/>
    <w:qFormat/>
    <w:rsid w:val="007226DE"/>
    <w:pPr>
      <w:keepNext/>
      <w:spacing w:before="360" w:after="60"/>
      <w:outlineLvl w:val="3"/>
    </w:pPr>
    <w:rPr>
      <w:b/>
      <w:bCs/>
      <w:sz w:val="26"/>
      <w:szCs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TituloA">
    <w:name w:val="TituloA"/>
    <w:basedOn w:val="Ttulo1"/>
    <w:next w:val="Ttulo1"/>
    <w:autoRedefine/>
    <w:rsid w:val="002F020A"/>
    <w:pPr>
      <w:numPr>
        <w:numId w:val="0"/>
      </w:numPr>
      <w:jc w:val="center"/>
    </w:pPr>
    <w:rPr>
      <w:caps w:val="0"/>
      <w:color w:val="203E80"/>
    </w:rPr>
  </w:style>
  <w:style w:type="paragraph" w:styleId="Encabezado">
    <w:name w:val="header"/>
    <w:basedOn w:val="Normal"/>
    <w:rsid w:val="002F020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autoRedefine/>
    <w:rsid w:val="00CD162A"/>
    <w:pPr>
      <w:tabs>
        <w:tab w:val="center" w:pos="4252"/>
        <w:tab w:val="right" w:pos="8504"/>
      </w:tabs>
    </w:pPr>
    <w:rPr>
      <w:sz w:val="18"/>
    </w:rPr>
  </w:style>
  <w:style w:type="table" w:styleId="Tablaconcuadrcula">
    <w:name w:val="Table Grid"/>
    <w:basedOn w:val="Tablanormal"/>
    <w:rsid w:val="002F020A"/>
    <w:pPr>
      <w:spacing w:before="200" w:after="2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rsid w:val="002F020A"/>
  </w:style>
  <w:style w:type="paragraph" w:styleId="TDC2">
    <w:name w:val="toc 2"/>
    <w:basedOn w:val="Normal"/>
    <w:next w:val="Normal"/>
    <w:autoRedefine/>
    <w:uiPriority w:val="39"/>
    <w:rsid w:val="002F020A"/>
    <w:pPr>
      <w:ind w:left="220"/>
    </w:pPr>
  </w:style>
  <w:style w:type="paragraph" w:styleId="TDC3">
    <w:name w:val="toc 3"/>
    <w:basedOn w:val="Normal"/>
    <w:next w:val="Normal"/>
    <w:autoRedefine/>
    <w:uiPriority w:val="39"/>
    <w:rsid w:val="002F020A"/>
    <w:pPr>
      <w:ind w:left="440"/>
    </w:pPr>
  </w:style>
  <w:style w:type="character" w:styleId="Hipervnculo">
    <w:name w:val="Hyperlink"/>
    <w:uiPriority w:val="99"/>
    <w:rsid w:val="002F020A"/>
    <w:rPr>
      <w:color w:val="0000FF"/>
      <w:u w:val="single"/>
    </w:rPr>
  </w:style>
  <w:style w:type="character" w:styleId="Nmerodepgina">
    <w:name w:val="page number"/>
    <w:rsid w:val="00CD162A"/>
    <w:rPr>
      <w:rFonts w:ascii="Arial" w:hAnsi="Arial"/>
      <w:sz w:val="18"/>
    </w:rPr>
  </w:style>
  <w:style w:type="paragraph" w:customStyle="1" w:styleId="Ttulondice">
    <w:name w:val="Título índice"/>
    <w:basedOn w:val="Normal"/>
    <w:next w:val="Normal"/>
    <w:autoRedefine/>
    <w:rsid w:val="00FF1E5D"/>
    <w:pPr>
      <w:spacing w:before="960" w:after="360"/>
    </w:pPr>
    <w:rPr>
      <w:b/>
      <w:caps/>
      <w:color w:val="203E80"/>
      <w:sz w:val="24"/>
    </w:rPr>
  </w:style>
  <w:style w:type="paragraph" w:customStyle="1" w:styleId="nombres">
    <w:name w:val="nombres"/>
    <w:basedOn w:val="Normal"/>
    <w:next w:val="Normal"/>
    <w:link w:val="nombresCar"/>
    <w:autoRedefine/>
    <w:rsid w:val="00917EEF"/>
    <w:rPr>
      <w:b/>
      <w:i/>
      <w:color w:val="203E80"/>
      <w:szCs w:val="22"/>
    </w:rPr>
  </w:style>
  <w:style w:type="paragraph" w:customStyle="1" w:styleId="pieilustracion">
    <w:name w:val="pie_ ilustracion"/>
    <w:basedOn w:val="Normal"/>
    <w:autoRedefine/>
    <w:rsid w:val="00382DF2"/>
    <w:pPr>
      <w:jc w:val="left"/>
    </w:pPr>
    <w:rPr>
      <w:i/>
      <w:color w:val="004375"/>
      <w:sz w:val="16"/>
      <w:szCs w:val="16"/>
    </w:rPr>
  </w:style>
  <w:style w:type="paragraph" w:styleId="Mapadeldocumento">
    <w:name w:val="Document Map"/>
    <w:basedOn w:val="Normal"/>
    <w:semiHidden/>
    <w:rsid w:val="008935C2"/>
    <w:pPr>
      <w:shd w:val="clear" w:color="auto" w:fill="000080"/>
    </w:pPr>
    <w:rPr>
      <w:rFonts w:ascii="Tahoma" w:hAnsi="Tahoma" w:cs="Tahoma"/>
    </w:rPr>
  </w:style>
  <w:style w:type="character" w:customStyle="1" w:styleId="nombresCar">
    <w:name w:val="nombres Car"/>
    <w:link w:val="nombres"/>
    <w:rsid w:val="008935C2"/>
    <w:rPr>
      <w:rFonts w:ascii="Arial" w:hAnsi="Arial"/>
      <w:b/>
      <w:i/>
      <w:color w:val="203E80"/>
      <w:sz w:val="22"/>
      <w:szCs w:val="22"/>
      <w:lang w:val="es-ES" w:eastAsia="es-ES" w:bidi="ar-SA"/>
    </w:rPr>
  </w:style>
  <w:style w:type="paragraph" w:customStyle="1" w:styleId="pieilustracion0">
    <w:name w:val="pie_ilustracion"/>
    <w:basedOn w:val="Normal"/>
    <w:next w:val="Normal"/>
    <w:link w:val="pieilustracionCar"/>
    <w:rsid w:val="00B67F7F"/>
    <w:pPr>
      <w:spacing w:before="0" w:after="360" w:line="240" w:lineRule="atLeast"/>
      <w:jc w:val="center"/>
    </w:pPr>
    <w:rPr>
      <w:b/>
      <w:bCs/>
      <w:i/>
    </w:rPr>
  </w:style>
  <w:style w:type="character" w:customStyle="1" w:styleId="pieilustracionCar">
    <w:name w:val="pie_ilustracion Car"/>
    <w:link w:val="pieilustracion0"/>
    <w:rsid w:val="00B67F7F"/>
    <w:rPr>
      <w:rFonts w:ascii="Arial" w:hAnsi="Arial"/>
      <w:b/>
      <w:bCs/>
      <w:i/>
      <w:sz w:val="22"/>
      <w:szCs w:val="24"/>
      <w:lang w:val="es-ES" w:eastAsia="es-ES" w:bidi="ar-SA"/>
    </w:rPr>
  </w:style>
  <w:style w:type="paragraph" w:styleId="Descripcin">
    <w:name w:val="caption"/>
    <w:basedOn w:val="Normal"/>
    <w:next w:val="Normal"/>
    <w:qFormat/>
    <w:rsid w:val="00B67F7F"/>
    <w:pPr>
      <w:spacing w:before="120" w:after="120"/>
    </w:pPr>
    <w:rPr>
      <w:b/>
      <w:bCs/>
      <w:sz w:val="20"/>
      <w:szCs w:val="20"/>
    </w:rPr>
  </w:style>
  <w:style w:type="paragraph" w:customStyle="1" w:styleId="nota">
    <w:name w:val="nota"/>
    <w:basedOn w:val="Normal"/>
    <w:next w:val="Normal"/>
    <w:link w:val="notaCar"/>
    <w:autoRedefine/>
    <w:rsid w:val="00D60D2C"/>
    <w:rPr>
      <w:color w:val="004375"/>
      <w:sz w:val="18"/>
    </w:rPr>
  </w:style>
  <w:style w:type="paragraph" w:styleId="Textodeglobo">
    <w:name w:val="Balloon Text"/>
    <w:basedOn w:val="Normal"/>
    <w:semiHidden/>
    <w:rsid w:val="007C01CE"/>
    <w:rPr>
      <w:rFonts w:ascii="Tahoma" w:hAnsi="Tahoma" w:cs="Tahoma"/>
      <w:sz w:val="16"/>
      <w:szCs w:val="16"/>
    </w:rPr>
  </w:style>
  <w:style w:type="paragraph" w:customStyle="1" w:styleId="vieta1">
    <w:name w:val="viñeta1"/>
    <w:basedOn w:val="Normal"/>
    <w:link w:val="vieta1Car"/>
    <w:autoRedefine/>
    <w:rsid w:val="005C2D94"/>
    <w:pPr>
      <w:numPr>
        <w:numId w:val="34"/>
      </w:numPr>
      <w:ind w:right="44"/>
    </w:pPr>
  </w:style>
  <w:style w:type="character" w:customStyle="1" w:styleId="vieta1Car">
    <w:name w:val="viñeta1 Car"/>
    <w:link w:val="vieta1"/>
    <w:rsid w:val="005C2D94"/>
    <w:rPr>
      <w:rFonts w:ascii="Arial" w:hAnsi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6F4336"/>
    <w:rPr>
      <w:rFonts w:ascii="Arial" w:hAnsi="Arial" w:cs="Arial"/>
      <w:bCs/>
      <w:caps/>
      <w:kern w:val="32"/>
      <w:sz w:val="32"/>
      <w:szCs w:val="32"/>
      <w:lang w:val="es-ES" w:eastAsia="es-ES" w:bidi="ar-SA"/>
    </w:rPr>
  </w:style>
  <w:style w:type="character" w:customStyle="1" w:styleId="Ttulo3Car">
    <w:name w:val="Título 3 Car"/>
    <w:link w:val="Ttulo3"/>
    <w:rsid w:val="00325427"/>
    <w:rPr>
      <w:rFonts w:ascii="Arial" w:hAnsi="Arial" w:cs="Arial"/>
      <w:bCs/>
      <w:sz w:val="28"/>
      <w:szCs w:val="26"/>
      <w:lang w:val="es-ES" w:eastAsia="es-ES" w:bidi="ar-SA"/>
    </w:rPr>
  </w:style>
  <w:style w:type="character" w:customStyle="1" w:styleId="Ttulo4Car">
    <w:name w:val="Título 4 Car"/>
    <w:link w:val="Ttulo4"/>
    <w:rsid w:val="00B149F2"/>
    <w:rPr>
      <w:rFonts w:ascii="Arial" w:hAnsi="Arial"/>
      <w:b/>
      <w:bCs/>
      <w:sz w:val="26"/>
      <w:szCs w:val="28"/>
    </w:rPr>
  </w:style>
  <w:style w:type="paragraph" w:customStyle="1" w:styleId="bocadillo">
    <w:name w:val="bocadillo"/>
    <w:basedOn w:val="nota"/>
    <w:link w:val="bocadilloCar"/>
    <w:rsid w:val="00DE6932"/>
    <w:pPr>
      <w:spacing w:before="0" w:after="0"/>
      <w:jc w:val="left"/>
    </w:pPr>
  </w:style>
  <w:style w:type="character" w:customStyle="1" w:styleId="notaCar">
    <w:name w:val="nota Car"/>
    <w:link w:val="nota"/>
    <w:rsid w:val="00DE6932"/>
    <w:rPr>
      <w:rFonts w:ascii="Arial" w:hAnsi="Arial"/>
      <w:color w:val="004375"/>
      <w:sz w:val="18"/>
      <w:szCs w:val="24"/>
      <w:lang w:val="es-ES" w:eastAsia="es-ES" w:bidi="ar-SA"/>
    </w:rPr>
  </w:style>
  <w:style w:type="character" w:customStyle="1" w:styleId="bocadilloCar">
    <w:name w:val="bocadillo Car"/>
    <w:basedOn w:val="notaCar"/>
    <w:link w:val="bocadillo"/>
    <w:rsid w:val="00DE6932"/>
    <w:rPr>
      <w:rFonts w:ascii="Arial" w:hAnsi="Arial"/>
      <w:color w:val="004375"/>
      <w:sz w:val="18"/>
      <w:szCs w:val="24"/>
      <w:lang w:val="es-ES" w:eastAsia="es-ES" w:bidi="ar-SA"/>
    </w:rPr>
  </w:style>
  <w:style w:type="paragraph" w:customStyle="1" w:styleId="borr">
    <w:name w:val="borr"/>
    <w:basedOn w:val="Ttulo2"/>
    <w:rsid w:val="008E4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zilla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mozilla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TORAL\Datos%20de%20programa\Microsoft\Plantillas\Cris\ayud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ayuda</Template>
  <TotalTime>0</TotalTime>
  <Pages>15</Pages>
  <Words>936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Titulo A  -Título de la Ficha</vt:lpstr>
    </vt:vector>
  </TitlesOfParts>
  <Company/>
  <LinksUpToDate>false</LinksUpToDate>
  <CharactersWithSpaces>7163</CharactersWithSpaces>
  <SharedDoc>false</SharedDoc>
  <HLinks>
    <vt:vector size="126" baseType="variant">
      <vt:variant>
        <vt:i4>4128891</vt:i4>
      </vt:variant>
      <vt:variant>
        <vt:i4>120</vt:i4>
      </vt:variant>
      <vt:variant>
        <vt:i4>0</vt:i4>
      </vt:variant>
      <vt:variant>
        <vt:i4>5</vt:i4>
      </vt:variant>
      <vt:variant>
        <vt:lpwstr>http://www.mozilla.com/</vt:lpwstr>
      </vt:variant>
      <vt:variant>
        <vt:lpwstr/>
      </vt:variant>
      <vt:variant>
        <vt:i4>4128891</vt:i4>
      </vt:variant>
      <vt:variant>
        <vt:i4>117</vt:i4>
      </vt:variant>
      <vt:variant>
        <vt:i4>0</vt:i4>
      </vt:variant>
      <vt:variant>
        <vt:i4>5</vt:i4>
      </vt:variant>
      <vt:variant>
        <vt:lpwstr>http://www.mozilla.com/</vt:lpwstr>
      </vt:variant>
      <vt:variant>
        <vt:lpwstr/>
      </vt:variant>
      <vt:variant>
        <vt:i4>1245232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_Toc316574244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_Toc316574243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_Toc316574242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_Toc316574241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_Toc316574240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_Toc316574239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_Toc316574238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_Toc316574237</vt:lpwstr>
      </vt:variant>
      <vt:variant>
        <vt:i4>1310768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_Toc316574236</vt:lpwstr>
      </vt:variant>
      <vt:variant>
        <vt:i4>1310768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_Toc316574235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_Toc316574234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_Toc316574233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_Toc316574232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_Toc316574231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_Toc316574230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_Toc316574229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_Toc316574228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_Toc316574227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_Toc316574226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 A  -Título de la Ficha</dc:title>
  <dc:subject/>
  <dc:creator>Grupo SM</dc:creator>
  <cp:keywords/>
  <cp:lastModifiedBy>Valle</cp:lastModifiedBy>
  <cp:revision>2</cp:revision>
  <cp:lastPrinted>2012-02-09T17:08:00Z</cp:lastPrinted>
  <dcterms:created xsi:type="dcterms:W3CDTF">2014-12-17T09:46:00Z</dcterms:created>
  <dcterms:modified xsi:type="dcterms:W3CDTF">2014-12-17T09:46:00Z</dcterms:modified>
</cp:coreProperties>
</file>